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AEAEA" w14:textId="77777777" w:rsidR="00490C28" w:rsidRDefault="00490C28">
      <w:pPr>
        <w:pStyle w:val="Standard"/>
        <w:jc w:val="center"/>
        <w:rPr>
          <w:b/>
          <w:bCs/>
          <w:sz w:val="16"/>
          <w:szCs w:val="16"/>
        </w:rPr>
      </w:pPr>
    </w:p>
    <w:p w14:paraId="4D66B950" w14:textId="77777777" w:rsidR="00700393" w:rsidRPr="00700393" w:rsidRDefault="00700393">
      <w:pPr>
        <w:pStyle w:val="Standard"/>
        <w:jc w:val="center"/>
        <w:rPr>
          <w:b/>
          <w:bCs/>
          <w:sz w:val="16"/>
          <w:szCs w:val="16"/>
        </w:rPr>
      </w:pPr>
    </w:p>
    <w:p w14:paraId="15728092" w14:textId="77777777" w:rsidR="00AE5DA6" w:rsidRDefault="00AE5DA6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64BB0B86" w14:textId="77777777" w:rsidR="00AE5DA6" w:rsidRDefault="00AE5DA6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42D92B73" w14:textId="3AEF1ECB" w:rsidR="00490C28" w:rsidRPr="00B87BC3" w:rsidRDefault="00490C28" w:rsidP="00565E2A">
      <w:pPr>
        <w:pStyle w:val="Pieddepage"/>
        <w:jc w:val="both"/>
        <w:rPr>
          <w:rFonts w:asciiTheme="majorHAnsi" w:hAnsiTheme="majorHAnsi"/>
          <w:b/>
          <w:sz w:val="20"/>
        </w:rPr>
      </w:pPr>
      <w:r w:rsidRPr="00B87BC3">
        <w:rPr>
          <w:rFonts w:ascii="Arial" w:hAnsi="Arial" w:cs="Arial"/>
          <w:sz w:val="20"/>
        </w:rPr>
        <w:t xml:space="preserve">Le rapport </w:t>
      </w:r>
      <w:r w:rsidR="00593BB9" w:rsidRPr="00B87BC3">
        <w:rPr>
          <w:rFonts w:ascii="Arial" w:hAnsi="Arial" w:cs="Arial"/>
          <w:sz w:val="20"/>
        </w:rPr>
        <w:t xml:space="preserve">annuel </w:t>
      </w:r>
      <w:r w:rsidRPr="00B87BC3">
        <w:rPr>
          <w:rFonts w:ascii="Arial" w:hAnsi="Arial" w:cs="Arial"/>
          <w:sz w:val="20"/>
        </w:rPr>
        <w:t>d’activité doit-être préparé par le doctorant en concertation avec son</w:t>
      </w:r>
      <w:r w:rsidR="00CB3248" w:rsidRPr="00B87BC3">
        <w:rPr>
          <w:rFonts w:ascii="Arial" w:hAnsi="Arial" w:cs="Arial"/>
          <w:sz w:val="20"/>
        </w:rPr>
        <w:t xml:space="preserve"> </w:t>
      </w:r>
      <w:r w:rsidRPr="00B87BC3">
        <w:rPr>
          <w:rFonts w:ascii="Arial" w:hAnsi="Arial" w:cs="Arial"/>
          <w:sz w:val="20"/>
        </w:rPr>
        <w:t xml:space="preserve">(ses) directeur(s) de thèse. Après signature par le doctorant et le ou les directeurs de thèse, il doit être transmis </w:t>
      </w:r>
      <w:r w:rsidR="004C124D" w:rsidRPr="00B87BC3">
        <w:rPr>
          <w:rFonts w:ascii="Arial" w:hAnsi="Arial" w:cs="Arial"/>
          <w:sz w:val="20"/>
        </w:rPr>
        <w:t xml:space="preserve">aux membres du CSI </w:t>
      </w:r>
      <w:r w:rsidR="00B87BC3">
        <w:rPr>
          <w:rFonts w:ascii="Arial" w:hAnsi="Arial" w:cs="Arial"/>
          <w:b/>
          <w:sz w:val="20"/>
        </w:rPr>
        <w:t>au moins une semaine ava</w:t>
      </w:r>
      <w:r w:rsidR="004C124D" w:rsidRPr="00B87BC3">
        <w:rPr>
          <w:rFonts w:ascii="Arial" w:hAnsi="Arial" w:cs="Arial"/>
          <w:b/>
          <w:sz w:val="20"/>
        </w:rPr>
        <w:t>nt le CSI</w:t>
      </w:r>
      <w:r w:rsidR="004C124D" w:rsidRPr="00B87BC3">
        <w:rPr>
          <w:rFonts w:asciiTheme="majorHAnsi" w:hAnsiTheme="majorHAnsi"/>
          <w:b/>
          <w:sz w:val="20"/>
        </w:rPr>
        <w:t>.</w:t>
      </w:r>
    </w:p>
    <w:p w14:paraId="4DEB63C7" w14:textId="77777777" w:rsidR="0055161D" w:rsidRPr="00E816A1" w:rsidRDefault="0055161D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2DE8CACE" w14:textId="77777777" w:rsidR="00471FF4" w:rsidRDefault="00471FF4">
      <w:pPr>
        <w:pStyle w:val="Standard"/>
        <w:jc w:val="center"/>
        <w:rPr>
          <w:bCs/>
          <w:sz w:val="16"/>
          <w:szCs w:val="40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0"/>
        <w:gridCol w:w="2818"/>
        <w:gridCol w:w="2994"/>
        <w:gridCol w:w="2948"/>
      </w:tblGrid>
      <w:tr w:rsidR="00471FF4" w14:paraId="5F0D4206" w14:textId="77777777" w:rsidTr="005F775E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F837E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06B1001D" w14:textId="77777777" w:rsidR="00471FF4" w:rsidRDefault="00C35B8B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NOM</w:t>
            </w:r>
            <w:r w:rsidR="004654E3">
              <w:rPr>
                <w:bCs/>
                <w:sz w:val="20"/>
                <w:szCs w:val="40"/>
              </w:rPr>
              <w:t>, Prénom</w:t>
            </w:r>
          </w:p>
          <w:p w14:paraId="56B903BF" w14:textId="5AA2BE19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19819" w14:textId="578DE230" w:rsidR="00471FF4" w:rsidRDefault="001662E0" w:rsidP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0" w:name="Texte8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0"/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4A52B" w14:textId="77777777" w:rsidR="00471FF4" w:rsidRDefault="00C35B8B" w:rsidP="0008512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Date 1</w:t>
            </w:r>
            <w:r w:rsidR="0008512F" w:rsidRPr="0008512F">
              <w:rPr>
                <w:bCs/>
                <w:sz w:val="20"/>
                <w:szCs w:val="40"/>
                <w:vertAlign w:val="superscript"/>
              </w:rPr>
              <w:t>ère</w:t>
            </w:r>
            <w:r w:rsidR="0008512F">
              <w:rPr>
                <w:bCs/>
                <w:sz w:val="20"/>
                <w:szCs w:val="40"/>
              </w:rPr>
              <w:t xml:space="preserve"> inscription en thèse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0AEF" w14:textId="7C5222BA" w:rsidR="00471FF4" w:rsidRDefault="00C35B8B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 xml:space="preserve">  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" w:name="Texte9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1"/>
            <w:r w:rsidR="005F775E">
              <w:rPr>
                <w:b/>
                <w:bCs/>
                <w:sz w:val="20"/>
                <w:szCs w:val="40"/>
              </w:rPr>
              <w:t xml:space="preserve">  </w:t>
            </w:r>
            <w:r>
              <w:rPr>
                <w:b/>
                <w:bCs/>
                <w:sz w:val="20"/>
                <w:szCs w:val="40"/>
              </w:rPr>
              <w:t>/</w:t>
            </w:r>
            <w:r w:rsidR="005F775E">
              <w:rPr>
                <w:b/>
                <w:bCs/>
                <w:sz w:val="20"/>
                <w:szCs w:val="40"/>
              </w:rPr>
              <w:t xml:space="preserve">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2" w:name="Texte10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2"/>
            <w:r w:rsidR="005F775E">
              <w:rPr>
                <w:b/>
                <w:bCs/>
                <w:sz w:val="20"/>
                <w:szCs w:val="40"/>
              </w:rPr>
              <w:t xml:space="preserve">  </w:t>
            </w:r>
            <w:r>
              <w:rPr>
                <w:b/>
                <w:bCs/>
                <w:sz w:val="20"/>
                <w:szCs w:val="40"/>
              </w:rPr>
              <w:t>/</w:t>
            </w:r>
            <w:r w:rsidR="005F775E">
              <w:rPr>
                <w:b/>
                <w:bCs/>
                <w:sz w:val="20"/>
                <w:szCs w:val="40"/>
              </w:rPr>
              <w:t xml:space="preserve">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3" w:name="Texte11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3"/>
          </w:p>
        </w:tc>
      </w:tr>
      <w:tr w:rsidR="004654E3" w14:paraId="3DCBA9AC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47BC0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4F5E1740" w14:textId="77777777" w:rsidR="004654E3" w:rsidRDefault="004654E3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Spécialité doct. </w:t>
            </w:r>
          </w:p>
          <w:p w14:paraId="1AAAB9CC" w14:textId="45577362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683E1" w14:textId="17A481F3" w:rsidR="004654E3" w:rsidRDefault="001662E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4" w:name="Texte2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4"/>
          </w:p>
        </w:tc>
        <w:tc>
          <w:tcPr>
            <w:tcW w:w="2994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E0E20" w14:textId="0FBD73FE" w:rsidR="004654E3" w:rsidRDefault="004654E3" w:rsidP="0059733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Date prévue pour le CSI :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0D517" w14:textId="760B40BD" w:rsidR="004654E3" w:rsidRPr="00442C71" w:rsidRDefault="004654E3" w:rsidP="00257C14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5" w:name="Texte12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5"/>
            <w:r w:rsidR="005F775E">
              <w:rPr>
                <w:bCs/>
                <w:sz w:val="20"/>
                <w:szCs w:val="40"/>
              </w:rPr>
              <w:t xml:space="preserve">  </w:t>
            </w:r>
            <w:r w:rsidRPr="00442C71">
              <w:rPr>
                <w:bCs/>
                <w:sz w:val="20"/>
                <w:szCs w:val="40"/>
              </w:rPr>
              <w:t>/</w:t>
            </w:r>
            <w:r w:rsidR="005F775E">
              <w:rPr>
                <w:bCs/>
                <w:sz w:val="20"/>
                <w:szCs w:val="40"/>
              </w:rPr>
              <w:t xml:space="preserve">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6" w:name="Texte13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6"/>
            <w:r w:rsidR="005F775E">
              <w:rPr>
                <w:bCs/>
                <w:sz w:val="20"/>
                <w:szCs w:val="40"/>
              </w:rPr>
              <w:t xml:space="preserve"> </w:t>
            </w:r>
            <w:r w:rsidRPr="00442C71">
              <w:rPr>
                <w:bCs/>
                <w:sz w:val="20"/>
                <w:szCs w:val="40"/>
              </w:rPr>
              <w:t xml:space="preserve"> /</w:t>
            </w:r>
            <w:r w:rsidR="005F775E">
              <w:rPr>
                <w:bCs/>
                <w:sz w:val="20"/>
                <w:szCs w:val="40"/>
              </w:rPr>
              <w:t xml:space="preserve">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7" w:name="Texte14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7"/>
          </w:p>
        </w:tc>
      </w:tr>
      <w:tr w:rsidR="00442C71" w14:paraId="4551BBB1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C3BB6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67AECD5C" w14:textId="77777777" w:rsidR="00442C71" w:rsidRDefault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Section CNU </w:t>
            </w:r>
          </w:p>
          <w:p w14:paraId="49390EEA" w14:textId="24900D35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0D5C0" w14:textId="77777777" w:rsidR="00D22A82" w:rsidRDefault="00D22A82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2CFE0246" w14:textId="7DA96876" w:rsidR="00442C71" w:rsidRDefault="00442C71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8" w:name="Texte3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8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9213F" w14:textId="6C2D752D" w:rsidR="00442C71" w:rsidRPr="00442C71" w:rsidRDefault="00442C71" w:rsidP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>Cotutelle</w:t>
            </w:r>
            <w:r w:rsidR="004C124D">
              <w:rPr>
                <w:bCs/>
                <w:sz w:val="20"/>
                <w:szCs w:val="40"/>
              </w:rPr>
              <w:t xml:space="preserve"> internationale</w:t>
            </w:r>
            <w:r w:rsidRPr="00442C71">
              <w:rPr>
                <w:bCs/>
                <w:sz w:val="20"/>
                <w:szCs w:val="40"/>
              </w:rPr>
              <w:t> 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482D" w14:textId="57F51550" w:rsidR="00442C71" w:rsidRPr="00442C71" w:rsidRDefault="00442C71" w:rsidP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 </w:t>
            </w:r>
            <w:r w:rsidR="0055161D">
              <w:rPr>
                <w:bCs/>
                <w:sz w:val="20"/>
                <w:szCs w:val="40"/>
              </w:rPr>
              <w:t xml:space="preserve">     </w:t>
            </w:r>
            <w:r w:rsidRPr="00442C71">
              <w:rPr>
                <w:bCs/>
                <w:sz w:val="20"/>
                <w:szCs w:val="40"/>
              </w:rPr>
              <w:t xml:space="preserve">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"/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="00EA198C">
              <w:rPr>
                <w:bCs/>
                <w:sz w:val="20"/>
                <w:szCs w:val="40"/>
              </w:rPr>
            </w:r>
            <w:r w:rsidR="00EA198C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bookmarkEnd w:id="9"/>
            <w:r w:rsidRPr="00442C71">
              <w:rPr>
                <w:bCs/>
                <w:sz w:val="20"/>
                <w:szCs w:val="40"/>
              </w:rPr>
              <w:t xml:space="preserve"> Oui  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2"/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="00EA198C">
              <w:rPr>
                <w:bCs/>
                <w:sz w:val="20"/>
                <w:szCs w:val="40"/>
              </w:rPr>
            </w:r>
            <w:r w:rsidR="00EA198C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bookmarkEnd w:id="10"/>
            <w:r w:rsidRPr="00442C71">
              <w:rPr>
                <w:bCs/>
                <w:sz w:val="20"/>
                <w:szCs w:val="40"/>
              </w:rPr>
              <w:t xml:space="preserve"> Non</w:t>
            </w:r>
          </w:p>
        </w:tc>
      </w:tr>
      <w:tr w:rsidR="00D22A82" w14:paraId="1220A854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B691E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5BF7716C" w14:textId="77777777" w:rsidR="004C124D" w:rsidRDefault="004C124D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38093DD4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Directeur(s) </w:t>
            </w:r>
          </w:p>
          <w:p w14:paraId="27D2EDEE" w14:textId="54D9048A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E689EB" w14:textId="1A458163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1" w:name="Texte6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1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A186B" w14:textId="77777777" w:rsidR="004C124D" w:rsidRDefault="004C124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76620F43" w14:textId="52494B0B" w:rsidR="00D22A82" w:rsidRDefault="004C124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(Le cas échéant)</w:t>
            </w:r>
          </w:p>
          <w:p w14:paraId="58880CDB" w14:textId="16A913C7" w:rsidR="00D22A82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Unité(s) partenaire(s)</w:t>
            </w:r>
            <w:r w:rsidR="00D22A82">
              <w:rPr>
                <w:bCs/>
                <w:sz w:val="20"/>
                <w:szCs w:val="40"/>
              </w:rPr>
              <w:t xml:space="preserve"> / partenaire(s) Industriel(s) : </w:t>
            </w:r>
          </w:p>
          <w:p w14:paraId="2272EDCE" w14:textId="77777777" w:rsidR="00D22A82" w:rsidRPr="00A53788" w:rsidRDefault="00D22A82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D59D" w14:textId="08058CBE" w:rsidR="00D22A82" w:rsidRPr="00A53788" w:rsidRDefault="0055161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2" w:name="Texte42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2"/>
          </w:p>
        </w:tc>
      </w:tr>
      <w:tr w:rsidR="00D22A82" w14:paraId="5A1CDCF2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C7FFD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5595CE13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Laboratoire</w:t>
            </w:r>
          </w:p>
          <w:p w14:paraId="321E70C5" w14:textId="4E35F2D0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371120" w14:textId="077B26DE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3" w:name="Texte7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3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E09F0" w14:textId="3213F8C6" w:rsidR="00D22A82" w:rsidRPr="0055161D" w:rsidRDefault="0055161D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55161D">
              <w:rPr>
                <w:bCs/>
                <w:sz w:val="20"/>
                <w:szCs w:val="40"/>
              </w:rPr>
              <w:t>Confidentialité 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EB9E" w14:textId="243DD1B8" w:rsidR="00D22A82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 </w:t>
            </w:r>
            <w:r>
              <w:rPr>
                <w:bCs/>
                <w:sz w:val="20"/>
                <w:szCs w:val="40"/>
              </w:rPr>
              <w:t xml:space="preserve">     </w:t>
            </w:r>
            <w:r w:rsidRPr="00442C71">
              <w:rPr>
                <w:bCs/>
                <w:sz w:val="20"/>
                <w:szCs w:val="40"/>
              </w:rPr>
              <w:t xml:space="preserve">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="00EA198C">
              <w:rPr>
                <w:bCs/>
                <w:sz w:val="20"/>
                <w:szCs w:val="40"/>
              </w:rPr>
            </w:r>
            <w:r w:rsidR="00EA198C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r w:rsidRPr="00442C71">
              <w:rPr>
                <w:bCs/>
                <w:sz w:val="20"/>
                <w:szCs w:val="40"/>
              </w:rPr>
              <w:t xml:space="preserve"> Oui  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="00EA198C">
              <w:rPr>
                <w:bCs/>
                <w:sz w:val="20"/>
                <w:szCs w:val="40"/>
              </w:rPr>
            </w:r>
            <w:r w:rsidR="00EA198C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r w:rsidRPr="00442C71">
              <w:rPr>
                <w:bCs/>
                <w:sz w:val="20"/>
                <w:szCs w:val="40"/>
              </w:rPr>
              <w:t xml:space="preserve"> Non</w:t>
            </w:r>
          </w:p>
        </w:tc>
      </w:tr>
      <w:tr w:rsidR="005F775E" w14:paraId="054C2799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E9C6E" w14:textId="77777777" w:rsidR="005F775E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7448EEAF" w14:textId="1EA57400" w:rsidR="005F775E" w:rsidRDefault="003454C9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Type de f</w:t>
            </w:r>
            <w:r w:rsidR="005F775E">
              <w:rPr>
                <w:bCs/>
                <w:sz w:val="20"/>
                <w:szCs w:val="40"/>
              </w:rPr>
              <w:t xml:space="preserve">inancement  </w:t>
            </w:r>
          </w:p>
          <w:p w14:paraId="6D3D1D1A" w14:textId="77777777" w:rsidR="005F775E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87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E604A0" w14:textId="7EB66004" w:rsidR="003454C9" w:rsidRDefault="005F775E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</w:t>
            </w:r>
            <w:r w:rsidR="00FB0C5E">
              <w:rPr>
                <w:bCs/>
                <w:sz w:val="20"/>
                <w:szCs w:val="4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14" w:name="Texte47"/>
            <w:r w:rsidR="00FB0C5E">
              <w:rPr>
                <w:bCs/>
                <w:sz w:val="20"/>
                <w:szCs w:val="40"/>
              </w:rPr>
              <w:instrText xml:space="preserve"> FORMTEXT </w:instrText>
            </w:r>
            <w:r w:rsidR="00FB0C5E">
              <w:rPr>
                <w:bCs/>
                <w:sz w:val="20"/>
                <w:szCs w:val="40"/>
              </w:rPr>
            </w:r>
            <w:r w:rsidR="00FB0C5E">
              <w:rPr>
                <w:bCs/>
                <w:sz w:val="20"/>
                <w:szCs w:val="40"/>
              </w:rPr>
              <w:fldChar w:fldCharType="separate"/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sz w:val="20"/>
                <w:szCs w:val="40"/>
              </w:rPr>
              <w:fldChar w:fldCharType="end"/>
            </w:r>
            <w:bookmarkEnd w:id="14"/>
            <w:r w:rsidR="00FB0C5E">
              <w:rPr>
                <w:bCs/>
                <w:sz w:val="20"/>
                <w:szCs w:val="40"/>
              </w:rPr>
              <w:t xml:space="preserve">   </w:t>
            </w:r>
            <w:r w:rsidR="003454C9">
              <w:rPr>
                <w:bCs/>
                <w:sz w:val="20"/>
                <w:szCs w:val="40"/>
              </w:rPr>
              <w:t xml:space="preserve">Date de début :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15" w:name="Texte43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5"/>
            <w:r w:rsidR="003454C9">
              <w:rPr>
                <w:bCs/>
                <w:sz w:val="20"/>
                <w:szCs w:val="40"/>
              </w:rPr>
              <w:t xml:space="preserve">      Date de fin : </w:t>
            </w:r>
            <w:r w:rsidR="003454C9">
              <w:rPr>
                <w:bCs/>
                <w:sz w:val="20"/>
                <w:szCs w:val="40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16" w:name="Texte46"/>
            <w:r w:rsidR="003454C9">
              <w:rPr>
                <w:bCs/>
                <w:sz w:val="20"/>
                <w:szCs w:val="40"/>
              </w:rPr>
              <w:instrText xml:space="preserve"> FORMTEXT </w:instrText>
            </w:r>
            <w:r w:rsidR="003454C9">
              <w:rPr>
                <w:bCs/>
                <w:sz w:val="20"/>
                <w:szCs w:val="40"/>
              </w:rPr>
            </w:r>
            <w:r w:rsidR="003454C9">
              <w:rPr>
                <w:bCs/>
                <w:sz w:val="20"/>
                <w:szCs w:val="40"/>
              </w:rPr>
              <w:fldChar w:fldCharType="separate"/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sz w:val="20"/>
                <w:szCs w:val="40"/>
              </w:rPr>
              <w:fldChar w:fldCharType="end"/>
            </w:r>
            <w:bookmarkEnd w:id="16"/>
          </w:p>
        </w:tc>
      </w:tr>
      <w:tr w:rsidR="004654E3" w14:paraId="33ED89A6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513DF" w14:textId="62FB8D8B" w:rsidR="004654E3" w:rsidRDefault="004654E3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Titre de la thèse</w:t>
            </w:r>
          </w:p>
        </w:tc>
        <w:tc>
          <w:tcPr>
            <w:tcW w:w="87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C973" w14:textId="77777777" w:rsidR="00D22A82" w:rsidRDefault="00D22A82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1D09519E" w14:textId="7BCD954B" w:rsidR="004654E3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7" w:name="Texte40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17"/>
          </w:p>
          <w:p w14:paraId="7AE81153" w14:textId="77777777" w:rsidR="004654E3" w:rsidRDefault="004654E3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</w:tbl>
    <w:p w14:paraId="1DB399BB" w14:textId="77777777" w:rsidR="00471FF4" w:rsidRDefault="00471FF4">
      <w:pPr>
        <w:pStyle w:val="Standard"/>
        <w:rPr>
          <w:sz w:val="16"/>
          <w:szCs w:val="16"/>
        </w:rPr>
      </w:pPr>
    </w:p>
    <w:p w14:paraId="76B5ED24" w14:textId="77777777" w:rsidR="00AE5DA6" w:rsidRDefault="00AE5DA6">
      <w:pPr>
        <w:pStyle w:val="Standard"/>
        <w:rPr>
          <w:sz w:val="16"/>
          <w:szCs w:val="16"/>
        </w:rPr>
      </w:pPr>
    </w:p>
    <w:p w14:paraId="3C5779A3" w14:textId="77777777" w:rsidR="00AE5DA6" w:rsidRDefault="00AE5DA6">
      <w:pPr>
        <w:pStyle w:val="Standard"/>
        <w:rPr>
          <w:sz w:val="16"/>
          <w:szCs w:val="16"/>
        </w:rPr>
      </w:pPr>
    </w:p>
    <w:p w14:paraId="5A5F95DF" w14:textId="77777777" w:rsidR="0055161D" w:rsidRDefault="0055161D">
      <w:pPr>
        <w:pStyle w:val="Standard"/>
        <w:rPr>
          <w:sz w:val="16"/>
          <w:szCs w:val="16"/>
        </w:rPr>
      </w:pPr>
    </w:p>
    <w:p w14:paraId="303DC977" w14:textId="77777777" w:rsidR="00700393" w:rsidRPr="00700393" w:rsidRDefault="00700393">
      <w:pPr>
        <w:pStyle w:val="Standard"/>
        <w:rPr>
          <w:sz w:val="16"/>
          <w:szCs w:val="16"/>
        </w:rPr>
      </w:pPr>
    </w:p>
    <w:p w14:paraId="61171067" w14:textId="03212542" w:rsidR="005312BF" w:rsidRPr="005312BF" w:rsidRDefault="005312BF">
      <w:pPr>
        <w:pStyle w:val="Standard"/>
        <w:rPr>
          <w:b/>
          <w:bCs/>
        </w:rPr>
      </w:pPr>
      <w:r w:rsidRPr="005312BF">
        <w:rPr>
          <w:b/>
          <w:bCs/>
        </w:rPr>
        <w:t>Résumé de la thèse</w:t>
      </w:r>
      <w:r w:rsidR="00F257DB">
        <w:rPr>
          <w:b/>
          <w:bCs/>
        </w:rPr>
        <w:t xml:space="preserve"> (tel qu’il doit figurer sur l’ADUM)</w:t>
      </w:r>
      <w:r w:rsidRPr="005312BF">
        <w:rPr>
          <w:b/>
          <w:bCs/>
        </w:rPr>
        <w:t> : 15 lignes maximum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5"/>
      </w:tblGrid>
      <w:tr w:rsidR="004654E3" w14:paraId="46A2AC21" w14:textId="77777777" w:rsidTr="004654E3">
        <w:trPr>
          <w:trHeight w:val="4280"/>
        </w:trPr>
        <w:tc>
          <w:tcPr>
            <w:tcW w:w="10456" w:type="dxa"/>
          </w:tcPr>
          <w:p w14:paraId="7F67A7F0" w14:textId="781E83A0" w:rsidR="004654E3" w:rsidRDefault="001662E0">
            <w:pPr>
              <w:pStyle w:val="Standard"/>
            </w:pPr>
            <w:r>
              <w:lastRenderedPageBreak/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8" w:name="Texte15"/>
            <w:r>
              <w:instrText xml:space="preserve"> FORMTEXT </w:instrText>
            </w:r>
            <w:r>
              <w:fldChar w:fldCharType="separate"/>
            </w:r>
            <w:bookmarkStart w:id="19" w:name="_GoBack"/>
            <w:bookmarkEnd w:id="19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</w:tbl>
    <w:p w14:paraId="670E6E72" w14:textId="77777777" w:rsidR="005312BF" w:rsidRDefault="005312BF">
      <w:pPr>
        <w:pStyle w:val="Standard"/>
        <w:rPr>
          <w:sz w:val="16"/>
          <w:szCs w:val="16"/>
        </w:rPr>
      </w:pPr>
    </w:p>
    <w:p w14:paraId="20056361" w14:textId="77777777" w:rsidR="0055161D" w:rsidRDefault="0055161D">
      <w:pPr>
        <w:pStyle w:val="Standard"/>
        <w:rPr>
          <w:sz w:val="16"/>
          <w:szCs w:val="16"/>
        </w:rPr>
      </w:pPr>
    </w:p>
    <w:p w14:paraId="6FBB5121" w14:textId="77777777" w:rsidR="00DD54AB" w:rsidRDefault="00DD54AB">
      <w:pPr>
        <w:pStyle w:val="Standard"/>
        <w:rPr>
          <w:sz w:val="16"/>
          <w:szCs w:val="16"/>
        </w:rPr>
      </w:pPr>
    </w:p>
    <w:p w14:paraId="002457DA" w14:textId="77777777" w:rsidR="00DD54AB" w:rsidRDefault="00DD54AB">
      <w:pPr>
        <w:pStyle w:val="Standard"/>
        <w:rPr>
          <w:sz w:val="16"/>
          <w:szCs w:val="16"/>
        </w:rPr>
      </w:pPr>
    </w:p>
    <w:p w14:paraId="2CE99DCF" w14:textId="77777777" w:rsidR="00AE5DA6" w:rsidRDefault="00AE5DA6">
      <w:pPr>
        <w:pStyle w:val="Standard"/>
        <w:rPr>
          <w:sz w:val="16"/>
          <w:szCs w:val="16"/>
        </w:rPr>
      </w:pPr>
    </w:p>
    <w:p w14:paraId="02E229ED" w14:textId="77777777" w:rsidR="00AE5DA6" w:rsidRPr="00700393" w:rsidRDefault="00AE5DA6">
      <w:pPr>
        <w:pStyle w:val="Standard"/>
        <w:rPr>
          <w:sz w:val="16"/>
          <w:szCs w:val="16"/>
        </w:rPr>
      </w:pPr>
    </w:p>
    <w:p w14:paraId="3CEF9587" w14:textId="26243FBA" w:rsidR="0055161D" w:rsidRDefault="0055161D" w:rsidP="0055161D">
      <w:pPr>
        <w:pStyle w:val="Standard"/>
        <w:rPr>
          <w:b/>
          <w:bCs/>
        </w:rPr>
      </w:pPr>
      <w:r w:rsidRPr="005312BF">
        <w:rPr>
          <w:b/>
          <w:bCs/>
        </w:rPr>
        <w:t xml:space="preserve">Résumé </w:t>
      </w:r>
      <w:r>
        <w:rPr>
          <w:b/>
          <w:bCs/>
        </w:rPr>
        <w:t>du travail effectué : (1 à 2 pages)</w:t>
      </w:r>
      <w:r w:rsidRPr="005312BF">
        <w:rPr>
          <w:b/>
          <w:bCs/>
        </w:rPr>
        <w:t> </w:t>
      </w:r>
    </w:p>
    <w:p w14:paraId="4FC045A9" w14:textId="2EACAF42" w:rsidR="00DD54AB" w:rsidRDefault="0055161D" w:rsidP="0055161D">
      <w:pPr>
        <w:pStyle w:val="Standard"/>
        <w:rPr>
          <w:bCs/>
        </w:rPr>
      </w:pPr>
      <w:r>
        <w:rPr>
          <w:bCs/>
        </w:rPr>
        <w:t>Problématique,</w:t>
      </w:r>
      <w:r w:rsidR="00CF41DF">
        <w:rPr>
          <w:bCs/>
        </w:rPr>
        <w:t xml:space="preserve"> objectifs,</w:t>
      </w:r>
      <w:r>
        <w:rPr>
          <w:bCs/>
        </w:rPr>
        <w:t xml:space="preserve"> méthodes mise</w:t>
      </w:r>
      <w:r w:rsidR="00CF41DF">
        <w:rPr>
          <w:bCs/>
        </w:rPr>
        <w:t>s</w:t>
      </w:r>
      <w:r>
        <w:rPr>
          <w:bCs/>
        </w:rPr>
        <w:t xml:space="preserve"> en œuvre, recueil des données, premiers et principaux résultats</w:t>
      </w:r>
      <w:r w:rsidR="00CF41DF">
        <w:rPr>
          <w:bCs/>
        </w:rPr>
        <w:t>.</w:t>
      </w:r>
    </w:p>
    <w:p w14:paraId="396F160E" w14:textId="77777777" w:rsidR="00AE5DA6" w:rsidRPr="0055161D" w:rsidRDefault="00AE5DA6" w:rsidP="0055161D">
      <w:pPr>
        <w:pStyle w:val="Standard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5"/>
      </w:tblGrid>
      <w:tr w:rsidR="0055161D" w14:paraId="422E3D73" w14:textId="77777777" w:rsidTr="0055161D">
        <w:trPr>
          <w:trHeight w:val="4280"/>
        </w:trPr>
        <w:tc>
          <w:tcPr>
            <w:tcW w:w="10456" w:type="dxa"/>
          </w:tcPr>
          <w:p w14:paraId="4E482E8A" w14:textId="77777777" w:rsidR="0055161D" w:rsidRDefault="0055161D" w:rsidP="0055161D">
            <w:pPr>
              <w:pStyle w:val="Standard"/>
            </w:pPr>
            <w: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D6BE146" w14:textId="77777777" w:rsidR="0055161D" w:rsidRPr="00B87BC3" w:rsidRDefault="0055161D">
      <w:pPr>
        <w:pStyle w:val="Standard"/>
        <w:rPr>
          <w:b/>
          <w:bCs/>
          <w:sz w:val="16"/>
          <w:szCs w:val="16"/>
        </w:rPr>
      </w:pPr>
    </w:p>
    <w:p w14:paraId="0E1D5767" w14:textId="6B3B547E" w:rsidR="00471FF4" w:rsidRDefault="00C35B8B">
      <w:pPr>
        <w:pStyle w:val="Standard"/>
        <w:rPr>
          <w:b/>
          <w:bCs/>
        </w:rPr>
      </w:pPr>
      <w:r>
        <w:rPr>
          <w:b/>
          <w:bCs/>
        </w:rPr>
        <w:t xml:space="preserve">Bilan </w:t>
      </w:r>
      <w:r w:rsidR="004654E3">
        <w:rPr>
          <w:b/>
          <w:bCs/>
        </w:rPr>
        <w:t>de la dernière année écoulée</w:t>
      </w:r>
      <w:r>
        <w:rPr>
          <w:b/>
          <w:bCs/>
        </w:rPr>
        <w:t xml:space="preserve"> </w:t>
      </w:r>
    </w:p>
    <w:p w14:paraId="13BC66BF" w14:textId="77777777" w:rsidR="00AE5DA6" w:rsidRPr="00B87BC3" w:rsidRDefault="00AE5DA6">
      <w:pPr>
        <w:pStyle w:val="Standard"/>
        <w:rPr>
          <w:b/>
          <w:bCs/>
          <w:sz w:val="16"/>
          <w:szCs w:val="16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1"/>
        <w:gridCol w:w="7479"/>
      </w:tblGrid>
      <w:tr w:rsidR="005312BF" w14:paraId="65D285B3" w14:textId="77777777" w:rsidTr="004654E3">
        <w:tc>
          <w:tcPr>
            <w:tcW w:w="2971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ED44D" w14:textId="77777777" w:rsidR="005312BF" w:rsidRDefault="005312BF">
            <w:pPr>
              <w:pStyle w:val="Standard"/>
              <w:snapToGrid w:val="0"/>
              <w:jc w:val="center"/>
              <w:rPr>
                <w:b/>
                <w:bCs/>
                <w:szCs w:val="40"/>
              </w:rPr>
            </w:pP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263FC" w14:textId="2EC4C501" w:rsidR="005312BF" w:rsidRDefault="005312BF" w:rsidP="002349A5">
            <w:pPr>
              <w:pStyle w:val="Standard"/>
              <w:snapToGrid w:val="0"/>
              <w:jc w:val="center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Commentaires et détails </w:t>
            </w:r>
          </w:p>
        </w:tc>
      </w:tr>
      <w:tr w:rsidR="0046106E" w:rsidRPr="005312BF" w14:paraId="757FD7C9" w14:textId="77777777" w:rsidTr="0055161D">
        <w:tc>
          <w:tcPr>
            <w:tcW w:w="297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C1308" w14:textId="091AD619" w:rsidR="0046106E" w:rsidRPr="0046106E" w:rsidRDefault="0046106E" w:rsidP="0059733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6106E">
              <w:rPr>
                <w:b/>
                <w:bCs/>
                <w:sz w:val="20"/>
                <w:szCs w:val="40"/>
              </w:rPr>
              <w:t>Atteinte des objectifs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 w:rsidR="00597331">
              <w:rPr>
                <w:bCs/>
                <w:sz w:val="14"/>
                <w:szCs w:val="40"/>
              </w:rPr>
              <w:t>précisez ici les objectifs atteints et ceux qui ne l’ont pas encore été</w:t>
            </w:r>
            <w:r w:rsidRPr="00257C14">
              <w:rPr>
                <w:bCs/>
                <w:sz w:val="14"/>
                <w:szCs w:val="40"/>
              </w:rPr>
              <w:t>)</w:t>
            </w: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90F01" w14:textId="77777777" w:rsidR="00DD54AB" w:rsidRDefault="00DD54AB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26311CB" w14:textId="328053E3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001EF606" w14:textId="5E1C49F6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20" w:name="Texte44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0"/>
          </w:p>
          <w:p w14:paraId="6DAE6432" w14:textId="77777777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646CEFE" w14:textId="77777777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5161D" w14:paraId="33E10E68" w14:textId="77777777" w:rsidTr="0055161D"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D2140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4864157" w14:textId="6A9BC237" w:rsidR="0055161D" w:rsidRDefault="0055161D" w:rsidP="005312B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 xml:space="preserve">Difficultés éventuelles rencontrées 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>
              <w:rPr>
                <w:bCs/>
                <w:sz w:val="14"/>
                <w:szCs w:val="40"/>
              </w:rPr>
              <w:t>et conséquences sur la thèse)</w:t>
            </w:r>
          </w:p>
        </w:tc>
        <w:tc>
          <w:tcPr>
            <w:tcW w:w="7479" w:type="dxa"/>
            <w:vMerge w:val="restart"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C6AE1" w14:textId="77777777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3ACBC9FD" w14:textId="3710AF93" w:rsidR="001D28D5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21" w:name="Texte17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1"/>
          </w:p>
          <w:p w14:paraId="4B45126F" w14:textId="77777777" w:rsidR="0055161D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5161D" w14:paraId="27E1C794" w14:textId="77777777" w:rsidTr="0055161D"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13D04" w14:textId="77777777" w:rsidR="0055161D" w:rsidRDefault="0055161D" w:rsidP="005312BF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Points bloquants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>
              <w:rPr>
                <w:bCs/>
                <w:sz w:val="14"/>
                <w:szCs w:val="40"/>
              </w:rPr>
              <w:t>détaillez ici les problèmes rencontrés qui pourraient nécessiter une réorientation des objectifs initiaux de la thèse ou des retards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5BF27CB4" w14:textId="2FC0F34D" w:rsidR="00B87BC3" w:rsidRDefault="00B87BC3" w:rsidP="005312BF">
            <w:pPr>
              <w:pStyle w:val="Standard"/>
              <w:snapToGrid w:val="0"/>
              <w:jc w:val="left"/>
            </w:pPr>
          </w:p>
        </w:tc>
        <w:tc>
          <w:tcPr>
            <w:tcW w:w="747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A0BA" w14:textId="7D98BB9D" w:rsidR="0055161D" w:rsidRDefault="0055161D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2D1B7CD0" w14:textId="77777777" w:rsidTr="0055161D">
        <w:tc>
          <w:tcPr>
            <w:tcW w:w="2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E6EBD" w14:textId="77777777" w:rsidR="00B87BC3" w:rsidRDefault="00B87BC3" w:rsidP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A2B208D" w14:textId="6C4DAF56" w:rsidR="005312BF" w:rsidRDefault="005312BF" w:rsidP="0055161D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Publications</w:t>
            </w:r>
            <w:r w:rsidR="001D28D5">
              <w:rPr>
                <w:b/>
                <w:bCs/>
                <w:sz w:val="20"/>
                <w:szCs w:val="40"/>
              </w:rPr>
              <w:t xml:space="preserve"> et communications</w:t>
            </w:r>
            <w:r>
              <w:rPr>
                <w:bCs/>
                <w:sz w:val="20"/>
                <w:szCs w:val="40"/>
              </w:rPr>
              <w:t xml:space="preserve"> </w:t>
            </w:r>
            <w:r w:rsidR="001D28D5">
              <w:rPr>
                <w:bCs/>
                <w:sz w:val="14"/>
                <w:szCs w:val="40"/>
              </w:rPr>
              <w:t>(</w:t>
            </w:r>
            <w:r w:rsidRPr="00257C14">
              <w:rPr>
                <w:bCs/>
                <w:sz w:val="14"/>
                <w:szCs w:val="40"/>
              </w:rPr>
              <w:t>nombre</w:t>
            </w:r>
            <w:r>
              <w:rPr>
                <w:bCs/>
                <w:sz w:val="14"/>
                <w:szCs w:val="40"/>
              </w:rPr>
              <w:t xml:space="preserve"> total cumulé</w:t>
            </w:r>
            <w:r w:rsidRPr="00257C14">
              <w:rPr>
                <w:bCs/>
                <w:sz w:val="14"/>
                <w:szCs w:val="40"/>
              </w:rPr>
              <w:t xml:space="preserve"> </w:t>
            </w:r>
            <w:r>
              <w:rPr>
                <w:bCs/>
                <w:sz w:val="14"/>
                <w:szCs w:val="40"/>
              </w:rPr>
              <w:t>et précisez</w:t>
            </w:r>
            <w:r w:rsidR="001D28D5">
              <w:rPr>
                <w:bCs/>
                <w:sz w:val="14"/>
                <w:szCs w:val="40"/>
              </w:rPr>
              <w:t> : accepté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1D28D5">
              <w:rPr>
                <w:bCs/>
                <w:sz w:val="14"/>
                <w:szCs w:val="40"/>
              </w:rPr>
              <w:t>s</w:t>
            </w:r>
            <w:r w:rsidR="0055161D">
              <w:rPr>
                <w:bCs/>
                <w:sz w:val="14"/>
                <w:szCs w:val="40"/>
              </w:rPr>
              <w:t>, publ</w:t>
            </w:r>
            <w:r w:rsidR="001D28D5">
              <w:rPr>
                <w:bCs/>
                <w:sz w:val="14"/>
                <w:szCs w:val="40"/>
              </w:rPr>
              <w:t>ié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1D28D5">
              <w:rPr>
                <w:bCs/>
                <w:sz w:val="14"/>
                <w:szCs w:val="40"/>
              </w:rPr>
              <w:t xml:space="preserve">s, soumises, </w:t>
            </w:r>
            <w:r>
              <w:rPr>
                <w:bCs/>
                <w:sz w:val="14"/>
                <w:szCs w:val="40"/>
              </w:rPr>
              <w:t>revues, conférences nationales et/ou internationales, …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1BB24D1A" w14:textId="01D55FCD" w:rsidR="00B87BC3" w:rsidRDefault="00B87BC3" w:rsidP="0055161D">
            <w:pPr>
              <w:pStyle w:val="Standard"/>
              <w:snapToGrid w:val="0"/>
              <w:jc w:val="left"/>
            </w:pP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1709C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889E9B9" w14:textId="6FA3E5CB" w:rsidR="005312BF" w:rsidRDefault="001F55C6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2" w:name="Texte19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2"/>
          </w:p>
          <w:p w14:paraId="3DD846A8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52849F89" w14:textId="77777777" w:rsidTr="001D28D5">
        <w:tc>
          <w:tcPr>
            <w:tcW w:w="297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C9D89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04846238" w14:textId="3C6667D2" w:rsidR="005312BF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>Formations suivies</w:t>
            </w:r>
            <w:r w:rsidR="005312BF">
              <w:rPr>
                <w:bCs/>
                <w:sz w:val="20"/>
                <w:szCs w:val="40"/>
              </w:rPr>
              <w:t xml:space="preserve"> </w:t>
            </w:r>
            <w:r w:rsidR="005312BF" w:rsidRPr="00257C14">
              <w:rPr>
                <w:bCs/>
                <w:sz w:val="14"/>
                <w:szCs w:val="40"/>
              </w:rPr>
              <w:t>(tel</w:t>
            </w:r>
            <w:r w:rsidR="003454C9">
              <w:rPr>
                <w:bCs/>
                <w:sz w:val="14"/>
                <w:szCs w:val="40"/>
              </w:rPr>
              <w:t>les</w:t>
            </w:r>
            <w:r w:rsidR="005312BF" w:rsidRPr="00257C14">
              <w:rPr>
                <w:bCs/>
                <w:sz w:val="14"/>
                <w:szCs w:val="40"/>
              </w:rPr>
              <w:t xml:space="preserve"> que déposé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5312BF">
              <w:rPr>
                <w:bCs/>
                <w:sz w:val="14"/>
                <w:szCs w:val="40"/>
              </w:rPr>
              <w:t>s</w:t>
            </w:r>
            <w:r w:rsidR="005312BF" w:rsidRPr="00257C14">
              <w:rPr>
                <w:bCs/>
                <w:sz w:val="14"/>
                <w:szCs w:val="40"/>
              </w:rPr>
              <w:t xml:space="preserve"> sur l’ADUM, précisez le nombre d’heures </w:t>
            </w:r>
            <w:r w:rsidR="005312BF">
              <w:rPr>
                <w:bCs/>
                <w:sz w:val="14"/>
                <w:szCs w:val="40"/>
              </w:rPr>
              <w:t>cumulées et le détail des</w:t>
            </w:r>
            <w:r w:rsidR="005312BF" w:rsidRPr="00257C14">
              <w:rPr>
                <w:bCs/>
                <w:sz w:val="14"/>
                <w:szCs w:val="40"/>
              </w:rPr>
              <w:t xml:space="preserve"> module</w:t>
            </w:r>
            <w:r w:rsidR="005312BF">
              <w:rPr>
                <w:bCs/>
                <w:sz w:val="14"/>
                <w:szCs w:val="40"/>
              </w:rPr>
              <w:t>s suivis</w:t>
            </w:r>
            <w:r w:rsidR="005312BF" w:rsidRPr="00257C14">
              <w:rPr>
                <w:bCs/>
                <w:sz w:val="14"/>
                <w:szCs w:val="40"/>
              </w:rPr>
              <w:t>)</w:t>
            </w:r>
          </w:p>
          <w:p w14:paraId="129012FA" w14:textId="42532B2C" w:rsidR="00B87BC3" w:rsidRDefault="00B87BC3" w:rsidP="005312B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2C778" w14:textId="77777777" w:rsidR="000C286D" w:rsidRDefault="000C286D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06AF173" w14:textId="7CE710DC" w:rsidR="005312BF" w:rsidRDefault="001F55C6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3" w:name="Texte20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3"/>
          </w:p>
          <w:p w14:paraId="31BD9EDF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1D28D5" w14:paraId="04EAB624" w14:textId="77777777" w:rsidTr="001D28D5"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8C2D4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6A3E7173" w14:textId="607FEB4D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/>
                <w:bCs/>
                <w:sz w:val="20"/>
                <w:szCs w:val="40"/>
              </w:rPr>
              <w:t xml:space="preserve">Activités complémentaires : </w:t>
            </w:r>
            <w:r w:rsidRPr="001D28D5">
              <w:rPr>
                <w:bCs/>
                <w:sz w:val="14"/>
                <w:szCs w:val="14"/>
              </w:rPr>
              <w:t>Enseignement (nombre d’heures et intitulés)</w:t>
            </w:r>
          </w:p>
          <w:p w14:paraId="40647068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Valorisation de la recherche</w:t>
            </w:r>
          </w:p>
          <w:p w14:paraId="714E3624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Expertise</w:t>
            </w:r>
          </w:p>
          <w:p w14:paraId="7C17199A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Autres</w:t>
            </w:r>
            <w:r w:rsidRPr="001D28D5">
              <w:rPr>
                <w:bCs/>
                <w:sz w:val="14"/>
                <w:szCs w:val="14"/>
              </w:rPr>
              <w:t xml:space="preserve"> </w:t>
            </w:r>
          </w:p>
          <w:p w14:paraId="2F501791" w14:textId="2672DC4A" w:rsidR="00B87BC3" w:rsidRPr="001D28D5" w:rsidRDefault="00B87BC3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4D777" w14:textId="6C41FE75" w:rsidR="001D28D5" w:rsidRDefault="001D28D5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24" w:name="Texte45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4"/>
          </w:p>
        </w:tc>
      </w:tr>
    </w:tbl>
    <w:p w14:paraId="44E93265" w14:textId="77777777" w:rsidR="00471FF4" w:rsidRPr="00700393" w:rsidRDefault="00471FF4">
      <w:pPr>
        <w:pStyle w:val="Standard"/>
        <w:rPr>
          <w:sz w:val="16"/>
          <w:szCs w:val="16"/>
        </w:rPr>
      </w:pPr>
    </w:p>
    <w:p w14:paraId="23D95ECA" w14:textId="77777777" w:rsidR="00AE5DA6" w:rsidRDefault="00AE5DA6">
      <w:pPr>
        <w:rPr>
          <w:rFonts w:ascii="Arial" w:eastAsia="Times New Roman" w:hAnsi="Arial" w:cs="Arial"/>
          <w:b/>
          <w:bCs/>
        </w:rPr>
      </w:pPr>
    </w:p>
    <w:p w14:paraId="651632A3" w14:textId="77777777" w:rsidR="00AE5DA6" w:rsidRDefault="00AE5DA6">
      <w:pPr>
        <w:rPr>
          <w:rFonts w:ascii="Arial" w:eastAsia="Times New Roman" w:hAnsi="Arial" w:cs="Arial"/>
          <w:b/>
          <w:bCs/>
        </w:rPr>
      </w:pPr>
    </w:p>
    <w:p w14:paraId="413F2E8C" w14:textId="5E254694" w:rsidR="00471FF4" w:rsidRDefault="00C35B8B">
      <w:pPr>
        <w:pStyle w:val="Standard"/>
        <w:rPr>
          <w:b/>
          <w:bCs/>
        </w:rPr>
      </w:pPr>
      <w:r>
        <w:rPr>
          <w:b/>
          <w:bCs/>
        </w:rPr>
        <w:t>Planning prévisionnel de l'année suivante</w:t>
      </w:r>
    </w:p>
    <w:p w14:paraId="3DBE6B6E" w14:textId="77777777" w:rsidR="00AE5DA6" w:rsidRDefault="00AE5DA6">
      <w:pPr>
        <w:pStyle w:val="Standard"/>
        <w:rPr>
          <w:b/>
          <w:bCs/>
        </w:rPr>
      </w:pPr>
    </w:p>
    <w:p w14:paraId="4D2C1DB9" w14:textId="77777777" w:rsidR="00AE5DA6" w:rsidRDefault="00AE5DA6">
      <w:pPr>
        <w:pStyle w:val="Standard"/>
        <w:rPr>
          <w:b/>
          <w:bCs/>
        </w:rPr>
      </w:pPr>
    </w:p>
    <w:tbl>
      <w:tblPr>
        <w:tblW w:w="1043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7"/>
        <w:gridCol w:w="6095"/>
      </w:tblGrid>
      <w:tr w:rsidR="005312BF" w14:paraId="679D8036" w14:textId="77777777" w:rsidTr="001D28D5">
        <w:trPr>
          <w:trHeight w:val="360"/>
          <w:jc w:val="center"/>
        </w:trPr>
        <w:tc>
          <w:tcPr>
            <w:tcW w:w="4337" w:type="dxa"/>
            <w:tcBorders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FE9933E" w14:textId="77777777" w:rsidR="005312BF" w:rsidRDefault="005312BF" w:rsidP="005312BF">
            <w:pPr>
              <w:pStyle w:val="Standard"/>
              <w:snapToGrid w:val="0"/>
              <w:rPr>
                <w:b/>
                <w:bCs/>
                <w:szCs w:val="4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0C1F3" w14:textId="6AD145CC" w:rsidR="005312BF" w:rsidRDefault="005312BF">
            <w:pPr>
              <w:pStyle w:val="Standard"/>
              <w:snapToGrid w:val="0"/>
              <w:jc w:val="center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Commentaires et détails</w:t>
            </w:r>
          </w:p>
        </w:tc>
      </w:tr>
      <w:tr w:rsidR="001D28D5" w14:paraId="1D1FEA17" w14:textId="77777777" w:rsidTr="001D28D5">
        <w:trPr>
          <w:trHeight w:val="2073"/>
          <w:jc w:val="center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8FA2CD8" w14:textId="43BA4486" w:rsidR="001D28D5" w:rsidRPr="00597331" w:rsidRDefault="001D28D5" w:rsidP="00597331">
            <w:pPr>
              <w:pStyle w:val="Standard"/>
              <w:snapToGrid w:val="0"/>
              <w:jc w:val="center"/>
              <w:rPr>
                <w:b/>
                <w:bCs/>
                <w:sz w:val="20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Plan d</w:t>
            </w:r>
            <w:r>
              <w:rPr>
                <w:b/>
                <w:bCs/>
                <w:sz w:val="20"/>
                <w:szCs w:val="40"/>
              </w:rPr>
              <w:t>e travail des 12 prochains mois</w:t>
            </w:r>
          </w:p>
          <w:p w14:paraId="4A939404" w14:textId="77777777" w:rsidR="001D28D5" w:rsidRDefault="001D28D5" w:rsidP="00597331">
            <w:pPr>
              <w:pStyle w:val="Standard"/>
              <w:snapToGrid w:val="0"/>
              <w:rPr>
                <w:bCs/>
                <w:sz w:val="14"/>
                <w:szCs w:val="40"/>
              </w:rPr>
            </w:pPr>
          </w:p>
          <w:p w14:paraId="204C780D" w14:textId="342B13A0" w:rsidR="001D28D5" w:rsidRDefault="001D28D5" w:rsidP="00597331">
            <w:pPr>
              <w:pStyle w:val="Standard"/>
              <w:snapToGrid w:val="0"/>
              <w:rPr>
                <w:bCs/>
                <w:sz w:val="20"/>
                <w:szCs w:val="40"/>
              </w:rPr>
            </w:pPr>
            <w:r w:rsidRPr="00597331">
              <w:rPr>
                <w:bCs/>
                <w:sz w:val="14"/>
                <w:szCs w:val="40"/>
              </w:rPr>
              <w:t>Pour les doctorants qui vont s’inscrire en 3</w:t>
            </w:r>
            <w:r w:rsidRPr="00597331">
              <w:rPr>
                <w:bCs/>
                <w:sz w:val="14"/>
                <w:szCs w:val="40"/>
                <w:vertAlign w:val="superscript"/>
              </w:rPr>
              <w:t>ème</w:t>
            </w:r>
            <w:r w:rsidRPr="00597331">
              <w:rPr>
                <w:bCs/>
                <w:sz w:val="14"/>
                <w:szCs w:val="40"/>
              </w:rPr>
              <w:t xml:space="preserve"> année de thèse penser à planifier la rédaction du manuscrit et </w:t>
            </w:r>
            <w:r>
              <w:rPr>
                <w:bCs/>
                <w:sz w:val="14"/>
                <w:szCs w:val="40"/>
              </w:rPr>
              <w:t>à tenir compte d’un délai de 2</w:t>
            </w:r>
            <w:r w:rsidRPr="00597331">
              <w:rPr>
                <w:bCs/>
                <w:sz w:val="14"/>
                <w:szCs w:val="40"/>
              </w:rPr>
              <w:t xml:space="preserve"> mois entre l’envoi du manuscrit au rapporteur et la soutenance</w:t>
            </w:r>
            <w:r>
              <w:rPr>
                <w:bCs/>
                <w:sz w:val="14"/>
                <w:szCs w:val="40"/>
              </w:rPr>
              <w:t xml:space="preserve"> publique</w:t>
            </w:r>
            <w:r w:rsidRPr="00597331">
              <w:rPr>
                <w:bCs/>
                <w:sz w:val="14"/>
                <w:szCs w:val="40"/>
              </w:rPr>
              <w:t>.</w:t>
            </w:r>
            <w:r>
              <w:rPr>
                <w:bCs/>
                <w:sz w:val="14"/>
                <w:szCs w:val="40"/>
              </w:rPr>
              <w:t xml:space="preserve"> Pour une inscription dérogatoire, joindre un plan détaillé du manuscrit de thèse et/ou un pdf « actuel » du manuscrit.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D0AB0" w14:textId="2763A71B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5" w:name="Texte21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5"/>
          </w:p>
        </w:tc>
      </w:tr>
      <w:tr w:rsidR="005312BF" w14:paraId="58600271" w14:textId="77777777" w:rsidTr="001D28D5">
        <w:trPr>
          <w:jc w:val="center"/>
        </w:trPr>
        <w:tc>
          <w:tcPr>
            <w:tcW w:w="4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7BC78" w14:textId="77777777" w:rsidR="001D28D5" w:rsidRDefault="001D28D5" w:rsidP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0DBCE98" w14:textId="77777777" w:rsidR="005312BF" w:rsidRDefault="005312BF" w:rsidP="001D28D5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Publications planifiées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 w:rsidR="001D28D5">
              <w:rPr>
                <w:bCs/>
                <w:sz w:val="14"/>
                <w:szCs w:val="40"/>
              </w:rPr>
              <w:t>en cours de rédaction et revues envisagées pour une soumission ultérieure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27F83B85" w14:textId="44B91B25" w:rsidR="001D28D5" w:rsidRDefault="001D28D5" w:rsidP="001D28D5">
            <w:pPr>
              <w:pStyle w:val="Standard"/>
              <w:snapToGrid w:val="0"/>
              <w:jc w:val="left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2A7E9" w14:textId="02A0FEC7" w:rsidR="005312BF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6" w:name="Texte24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6"/>
          </w:p>
          <w:p w14:paraId="2A108F8E" w14:textId="77777777" w:rsidR="005312BF" w:rsidRDefault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5ACC9A42" w14:textId="77777777" w:rsidTr="00544ACD">
        <w:trPr>
          <w:jc w:val="center"/>
        </w:trPr>
        <w:tc>
          <w:tcPr>
            <w:tcW w:w="433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1BE4" w14:textId="77777777" w:rsidR="001D28D5" w:rsidRDefault="001D28D5" w:rsidP="004654E3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B916141" w14:textId="77777777" w:rsidR="005312BF" w:rsidRDefault="005312BF" w:rsidP="004654E3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Modules</w:t>
            </w:r>
            <w:r w:rsidR="004654E3">
              <w:rPr>
                <w:b/>
                <w:bCs/>
                <w:sz w:val="20"/>
                <w:szCs w:val="40"/>
              </w:rPr>
              <w:t xml:space="preserve"> de formation </w:t>
            </w:r>
            <w:r w:rsidRPr="00597331">
              <w:rPr>
                <w:b/>
                <w:bCs/>
                <w:sz w:val="20"/>
                <w:szCs w:val="40"/>
              </w:rPr>
              <w:t>planifiés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 xml:space="preserve">(nombre d’heures </w:t>
            </w:r>
            <w:r>
              <w:rPr>
                <w:bCs/>
                <w:sz w:val="14"/>
                <w:szCs w:val="40"/>
              </w:rPr>
              <w:t xml:space="preserve">et </w:t>
            </w:r>
            <w:r w:rsidRPr="00257C14">
              <w:rPr>
                <w:bCs/>
                <w:sz w:val="14"/>
                <w:szCs w:val="40"/>
              </w:rPr>
              <w:t>module</w:t>
            </w:r>
            <w:r>
              <w:rPr>
                <w:bCs/>
                <w:sz w:val="14"/>
                <w:szCs w:val="40"/>
              </w:rPr>
              <w:t>s concernés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764A8A4E" w14:textId="476B73A7" w:rsidR="001D28D5" w:rsidRDefault="001D28D5" w:rsidP="004654E3">
            <w:pPr>
              <w:pStyle w:val="Standard"/>
              <w:snapToGrid w:val="0"/>
              <w:jc w:val="left"/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5CE00" w14:textId="5CC4F660" w:rsidR="005312BF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7" w:name="Texte25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7"/>
          </w:p>
        </w:tc>
      </w:tr>
      <w:tr w:rsidR="0046106E" w14:paraId="359FF3D3" w14:textId="77777777" w:rsidTr="00544ACD">
        <w:trPr>
          <w:jc w:val="center"/>
        </w:trPr>
        <w:tc>
          <w:tcPr>
            <w:tcW w:w="433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8BA91" w14:textId="77777777" w:rsidR="001D28D5" w:rsidRDefault="001D28D5" w:rsidP="00151EC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234CD1C2" w14:textId="77777777" w:rsidR="0046106E" w:rsidRDefault="0046106E" w:rsidP="00151EC0">
            <w:pPr>
              <w:pStyle w:val="Standard"/>
              <w:snapToGrid w:val="0"/>
              <w:jc w:val="left"/>
              <w:rPr>
                <w:bCs/>
                <w:sz w:val="16"/>
                <w:szCs w:val="40"/>
              </w:rPr>
            </w:pPr>
            <w:r w:rsidRPr="0046106E">
              <w:rPr>
                <w:b/>
                <w:bCs/>
                <w:sz w:val="20"/>
                <w:szCs w:val="40"/>
              </w:rPr>
              <w:t>Date de soutenanc</w:t>
            </w:r>
            <w:r w:rsidR="00597331">
              <w:rPr>
                <w:b/>
                <w:bCs/>
                <w:sz w:val="20"/>
                <w:szCs w:val="40"/>
              </w:rPr>
              <w:t xml:space="preserve">e prévisionnelle </w:t>
            </w:r>
            <w:r w:rsidR="00A944BB">
              <w:rPr>
                <w:b/>
                <w:bCs/>
                <w:sz w:val="20"/>
                <w:szCs w:val="40"/>
              </w:rPr>
              <w:br/>
            </w:r>
            <w:r w:rsidRPr="00597331">
              <w:rPr>
                <w:bCs/>
                <w:sz w:val="16"/>
                <w:szCs w:val="40"/>
              </w:rPr>
              <w:t>(</w:t>
            </w:r>
            <w:r w:rsidR="00151EC0">
              <w:rPr>
                <w:bCs/>
                <w:sz w:val="16"/>
                <w:szCs w:val="40"/>
              </w:rPr>
              <w:t xml:space="preserve">au minimum le </w:t>
            </w:r>
            <w:r w:rsidR="00597331" w:rsidRPr="00597331">
              <w:rPr>
                <w:bCs/>
                <w:sz w:val="16"/>
                <w:szCs w:val="40"/>
              </w:rPr>
              <w:t xml:space="preserve">mois et </w:t>
            </w:r>
            <w:r w:rsidR="00151EC0">
              <w:rPr>
                <w:bCs/>
                <w:sz w:val="16"/>
                <w:szCs w:val="40"/>
              </w:rPr>
              <w:t>l’</w:t>
            </w:r>
            <w:r w:rsidRPr="00597331">
              <w:rPr>
                <w:bCs/>
                <w:sz w:val="16"/>
                <w:szCs w:val="40"/>
              </w:rPr>
              <w:t>année)</w:t>
            </w:r>
          </w:p>
          <w:p w14:paraId="138E372D" w14:textId="623872C5" w:rsidR="001D28D5" w:rsidRDefault="001D28D5" w:rsidP="00151EC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7687A" w14:textId="1614A649" w:rsidR="0046106E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8" w:name="Texte26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8"/>
          </w:p>
        </w:tc>
      </w:tr>
    </w:tbl>
    <w:p w14:paraId="783ED6B9" w14:textId="77777777" w:rsidR="00490C28" w:rsidRPr="00700393" w:rsidRDefault="00490C28">
      <w:pPr>
        <w:pStyle w:val="Standard"/>
        <w:rPr>
          <w:b/>
          <w:bCs/>
          <w:sz w:val="16"/>
          <w:szCs w:val="16"/>
        </w:rPr>
      </w:pPr>
    </w:p>
    <w:p w14:paraId="559490B1" w14:textId="77777777" w:rsidR="00AE5DA6" w:rsidRDefault="00AE5DA6">
      <w:pPr>
        <w:pStyle w:val="Standard"/>
        <w:rPr>
          <w:b/>
          <w:bCs/>
        </w:rPr>
      </w:pPr>
    </w:p>
    <w:p w14:paraId="135607F7" w14:textId="77777777" w:rsidR="00471FF4" w:rsidRDefault="00C35B8B">
      <w:pPr>
        <w:pStyle w:val="Standard"/>
        <w:rPr>
          <w:b/>
          <w:bCs/>
        </w:rPr>
      </w:pPr>
      <w:r>
        <w:rPr>
          <w:b/>
          <w:bCs/>
        </w:rPr>
        <w:t>Projet professionnel du doctorant à l'issue de la thèse</w:t>
      </w:r>
    </w:p>
    <w:p w14:paraId="1B5CE39C" w14:textId="77777777" w:rsidR="00AE5DA6" w:rsidRDefault="00AE5DA6">
      <w:pPr>
        <w:pStyle w:val="Standard"/>
        <w:rPr>
          <w:b/>
          <w:bCs/>
        </w:rPr>
      </w:pPr>
    </w:p>
    <w:tbl>
      <w:tblPr>
        <w:tblW w:w="10406" w:type="dxa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06"/>
      </w:tblGrid>
      <w:tr w:rsidR="00471FF4" w14:paraId="2F740A2D" w14:textId="77777777" w:rsidTr="00544ACD">
        <w:tc>
          <w:tcPr>
            <w:tcW w:w="10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7C7AF" w14:textId="0F519D87" w:rsidR="00471FF4" w:rsidRDefault="001F55C6">
            <w:pPr>
              <w:pStyle w:val="TableContents"/>
            </w:pPr>
            <w: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9" w:name="Texte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  <w:p w14:paraId="3AF7F40C" w14:textId="77777777" w:rsidR="00151EC0" w:rsidRDefault="00151EC0">
            <w:pPr>
              <w:pStyle w:val="TableContents"/>
            </w:pPr>
          </w:p>
          <w:p w14:paraId="7EC38FE4" w14:textId="77777777" w:rsidR="00151EC0" w:rsidRDefault="00151EC0">
            <w:pPr>
              <w:pStyle w:val="TableContents"/>
            </w:pPr>
          </w:p>
        </w:tc>
      </w:tr>
    </w:tbl>
    <w:p w14:paraId="21E5779F" w14:textId="77777777" w:rsidR="00AE5DA6" w:rsidRDefault="00AE5DA6">
      <w:pPr>
        <w:pStyle w:val="Standard"/>
        <w:rPr>
          <w:b/>
          <w:bCs/>
          <w:sz w:val="16"/>
          <w:szCs w:val="16"/>
        </w:rPr>
      </w:pPr>
    </w:p>
    <w:p w14:paraId="7B2AD258" w14:textId="77777777" w:rsidR="00AE5DA6" w:rsidRPr="00700393" w:rsidRDefault="00AE5DA6">
      <w:pPr>
        <w:pStyle w:val="Standard"/>
        <w:rPr>
          <w:b/>
          <w:bCs/>
          <w:sz w:val="16"/>
          <w:szCs w:val="16"/>
        </w:rPr>
      </w:pPr>
    </w:p>
    <w:tbl>
      <w:tblPr>
        <w:tblW w:w="1046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8618"/>
      </w:tblGrid>
      <w:tr w:rsidR="00471FF4" w14:paraId="7D473B93" w14:textId="77777777" w:rsidTr="00544ACD">
        <w:tc>
          <w:tcPr>
            <w:tcW w:w="10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C2C95" w14:textId="0C532B71" w:rsidR="00471FF4" w:rsidRDefault="00A31F5D" w:rsidP="00062DB6">
            <w:pPr>
              <w:pStyle w:val="Standard"/>
              <w:snapToGrid w:val="0"/>
              <w:jc w:val="left"/>
              <w:rPr>
                <w:b/>
              </w:rPr>
            </w:pPr>
            <w:r>
              <w:rPr>
                <w:b/>
              </w:rPr>
              <w:t>Commentaires</w:t>
            </w:r>
            <w:r w:rsidR="001D28D5">
              <w:rPr>
                <w:b/>
              </w:rPr>
              <w:t xml:space="preserve"> éventuels</w:t>
            </w:r>
          </w:p>
        </w:tc>
      </w:tr>
      <w:tr w:rsidR="00471FF4" w14:paraId="2F2B781D" w14:textId="77777777" w:rsidTr="00565E2A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97D37" w14:textId="77777777" w:rsidR="00471FF4" w:rsidRDefault="00C35B8B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t>Doctorant</w:t>
            </w:r>
          </w:p>
          <w:p w14:paraId="2E057C5D" w14:textId="77777777" w:rsidR="00593BB9" w:rsidRPr="00593BB9" w:rsidRDefault="00593BB9">
            <w:pPr>
              <w:pStyle w:val="Standard"/>
              <w:snapToGrid w:val="0"/>
              <w:rPr>
                <w:sz w:val="20"/>
              </w:rPr>
            </w:pPr>
          </w:p>
          <w:p w14:paraId="1B6D7066" w14:textId="6FE1F0A7" w:rsidR="001D28D5" w:rsidRPr="001D28D5" w:rsidRDefault="00593BB9" w:rsidP="00593BB9">
            <w:pPr>
              <w:pStyle w:val="Standard"/>
              <w:snapToGrid w:val="0"/>
              <w:rPr>
                <w:bCs/>
                <w:sz w:val="14"/>
                <w:szCs w:val="40"/>
              </w:rPr>
            </w:pPr>
            <w:r>
              <w:rPr>
                <w:bCs/>
                <w:sz w:val="14"/>
                <w:szCs w:val="40"/>
              </w:rPr>
              <w:t>Le doctorant mentionne ici toute information et toute remarque qu’il souhaite porter à la connaissance de l’Ecole Doctorale et des membres du Comité de Suivi Individuel</w:t>
            </w:r>
          </w:p>
        </w:tc>
        <w:tc>
          <w:tcPr>
            <w:tcW w:w="8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A241F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0C4B0204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349915B1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6198346F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507DADA7" w14:textId="01BC46C0" w:rsidR="00471FF4" w:rsidRDefault="001F55C6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30" w:name="Texte2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0"/>
          </w:p>
          <w:p w14:paraId="52780658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272077B1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31875097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</w:tc>
      </w:tr>
      <w:tr w:rsidR="00471FF4" w14:paraId="2817EA53" w14:textId="77777777" w:rsidTr="00565E2A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F8D28" w14:textId="359B1252" w:rsidR="00471FF4" w:rsidRDefault="00C35B8B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t>Directeur de thèse</w:t>
            </w:r>
          </w:p>
          <w:p w14:paraId="191AA3AA" w14:textId="77777777" w:rsidR="00593BB9" w:rsidRDefault="00593BB9">
            <w:pPr>
              <w:pStyle w:val="Standard"/>
              <w:snapToGrid w:val="0"/>
              <w:rPr>
                <w:sz w:val="20"/>
              </w:rPr>
            </w:pPr>
          </w:p>
          <w:p w14:paraId="092A8FD0" w14:textId="77777777" w:rsidR="00E816A1" w:rsidRDefault="00593BB9" w:rsidP="00062DB6">
            <w:pPr>
              <w:pStyle w:val="Standard"/>
              <w:snapToGrid w:val="0"/>
              <w:rPr>
                <w:bCs/>
                <w:sz w:val="14"/>
                <w:szCs w:val="40"/>
              </w:rPr>
            </w:pPr>
            <w:r>
              <w:rPr>
                <w:bCs/>
                <w:sz w:val="14"/>
                <w:szCs w:val="40"/>
              </w:rPr>
              <w:t xml:space="preserve">Le </w:t>
            </w:r>
            <w:r w:rsidR="00062DB6">
              <w:rPr>
                <w:bCs/>
                <w:sz w:val="14"/>
                <w:szCs w:val="40"/>
              </w:rPr>
              <w:t>DT</w:t>
            </w:r>
            <w:r>
              <w:rPr>
                <w:bCs/>
                <w:sz w:val="14"/>
                <w:szCs w:val="40"/>
              </w:rPr>
              <w:t xml:space="preserve"> mentionne ici toute information et toute remarque qu’il souhaite porter à la connaissance de l’Ecole Doctorale et des membres du Comité de Suivi Individuel</w:t>
            </w:r>
          </w:p>
          <w:p w14:paraId="31ABC069" w14:textId="11372F4C" w:rsidR="001D28D5" w:rsidRDefault="001D28D5" w:rsidP="00062DB6">
            <w:pPr>
              <w:pStyle w:val="Standard"/>
              <w:snapToGrid w:val="0"/>
              <w:rPr>
                <w:sz w:val="20"/>
              </w:rPr>
            </w:pPr>
          </w:p>
        </w:tc>
        <w:tc>
          <w:tcPr>
            <w:tcW w:w="8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C9453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48F2F185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2B284C17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250147C0" w14:textId="51C8DD20" w:rsidR="00471FF4" w:rsidRDefault="001F55C6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1" w:name="Texte2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1"/>
          </w:p>
          <w:p w14:paraId="3D2A4ECB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52240D52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4C1FF714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70F2A7AF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</w:tc>
      </w:tr>
    </w:tbl>
    <w:p w14:paraId="40A7A44D" w14:textId="77777777" w:rsidR="00991B2F" w:rsidRPr="00700393" w:rsidRDefault="00991B2F" w:rsidP="00062DB6">
      <w:pPr>
        <w:pStyle w:val="Standard"/>
        <w:rPr>
          <w:b/>
          <w:bCs/>
          <w:sz w:val="16"/>
          <w:szCs w:val="16"/>
        </w:rPr>
      </w:pPr>
    </w:p>
    <w:p w14:paraId="7874A208" w14:textId="77777777" w:rsidR="00DD54AB" w:rsidRDefault="00DD54AB" w:rsidP="00062DB6">
      <w:pPr>
        <w:pStyle w:val="Standard"/>
        <w:rPr>
          <w:b/>
          <w:bCs/>
        </w:rPr>
      </w:pPr>
    </w:p>
    <w:p w14:paraId="1E3B1491" w14:textId="77777777" w:rsidR="00AE5DA6" w:rsidRDefault="00AE5DA6" w:rsidP="00062DB6">
      <w:pPr>
        <w:pStyle w:val="Standard"/>
        <w:rPr>
          <w:b/>
          <w:bCs/>
        </w:rPr>
      </w:pPr>
    </w:p>
    <w:p w14:paraId="5B90C8EE" w14:textId="77777777" w:rsidR="00AE5DA6" w:rsidRDefault="00AE5DA6" w:rsidP="00062DB6">
      <w:pPr>
        <w:pStyle w:val="Standard"/>
        <w:rPr>
          <w:b/>
          <w:bCs/>
        </w:rPr>
      </w:pPr>
    </w:p>
    <w:p w14:paraId="7C508110" w14:textId="76B8DA3F" w:rsidR="00062DB6" w:rsidRDefault="00062DB6" w:rsidP="00062DB6">
      <w:pPr>
        <w:pStyle w:val="Standard"/>
        <w:rPr>
          <w:b/>
          <w:bCs/>
        </w:rPr>
      </w:pPr>
      <w:r>
        <w:rPr>
          <w:b/>
          <w:bCs/>
        </w:rPr>
        <w:t>Proposition de composition du Comité de Suivi Individuel</w:t>
      </w:r>
    </w:p>
    <w:p w14:paraId="7784602D" w14:textId="0604F250" w:rsidR="00991B2F" w:rsidRPr="00B87BC3" w:rsidRDefault="00991B2F" w:rsidP="00062DB6">
      <w:pPr>
        <w:pStyle w:val="Standard"/>
        <w:rPr>
          <w:sz w:val="20"/>
        </w:rPr>
      </w:pPr>
      <w:r w:rsidRPr="00B87BC3">
        <w:rPr>
          <w:sz w:val="20"/>
        </w:rPr>
        <w:t>Le doctorant et ses encadrants pe</w:t>
      </w:r>
      <w:r w:rsidR="00A31F5D" w:rsidRPr="00B87BC3">
        <w:rPr>
          <w:sz w:val="20"/>
        </w:rPr>
        <w:t xml:space="preserve">uvent suggérer ci-dessous </w:t>
      </w:r>
      <w:r w:rsidR="001D28D5" w:rsidRPr="00B87BC3">
        <w:rPr>
          <w:sz w:val="20"/>
        </w:rPr>
        <w:t>les</w:t>
      </w:r>
      <w:r w:rsidR="00A31F5D" w:rsidRPr="00B87BC3">
        <w:rPr>
          <w:sz w:val="20"/>
        </w:rPr>
        <w:t xml:space="preserve"> </w:t>
      </w:r>
      <w:r w:rsidRPr="00B87BC3">
        <w:rPr>
          <w:sz w:val="20"/>
        </w:rPr>
        <w:t>personnes pour la composition du CSI (aucune de ces personnes ne doit avoir publié, ni être amené à publier, avec le doctorant). Après validation par le responsable de spécialité de la composition du CSI, le doctorant organise son CSI dans les plus brefs délais…</w:t>
      </w:r>
    </w:p>
    <w:p w14:paraId="1309578B" w14:textId="77777777" w:rsidR="00991B2F" w:rsidRPr="00700393" w:rsidRDefault="00991B2F" w:rsidP="00062DB6">
      <w:pPr>
        <w:pStyle w:val="Standard"/>
        <w:rPr>
          <w:b/>
          <w:bCs/>
          <w:sz w:val="16"/>
          <w:szCs w:val="16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1"/>
        <w:gridCol w:w="2524"/>
        <w:gridCol w:w="6095"/>
      </w:tblGrid>
      <w:tr w:rsidR="00CA0819" w14:paraId="52349DB5" w14:textId="77777777" w:rsidTr="004654E3"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0270E" w14:textId="77777777" w:rsidR="00CA0819" w:rsidRDefault="00CA0819" w:rsidP="00991B2F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NOM, Prénom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7257F" w14:textId="77777777" w:rsidR="00CA0819" w:rsidRDefault="00CA0819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Qualité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DCBEA" w14:textId="45485248" w:rsidR="00CA0819" w:rsidRDefault="00CA0819" w:rsidP="00DD54AB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Affiliation (avec adresse si hors U</w:t>
            </w:r>
            <w:r w:rsidR="00DD54AB">
              <w:rPr>
                <w:bCs/>
                <w:sz w:val="20"/>
                <w:szCs w:val="20"/>
              </w:rPr>
              <w:t>NÎMES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CA0819" w14:paraId="5EA5F7CC" w14:textId="77777777" w:rsidTr="004654E3">
        <w:trPr>
          <w:trHeight w:val="337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31074" w14:textId="45A3EBDD" w:rsidR="00CA0819" w:rsidRPr="000839FC" w:rsidRDefault="001F55C6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2" w:name="Texte30"/>
            <w:r w:rsidRPr="001F55C6">
              <w:rPr>
                <w:b/>
                <w:bCs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end"/>
            </w:r>
            <w:bookmarkEnd w:id="32"/>
          </w:p>
        </w:tc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7DEEE" w14:textId="77777777" w:rsidR="001D28D5" w:rsidRDefault="001D28D5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  <w:p w14:paraId="5820A5DC" w14:textId="77777777" w:rsidR="00CA0819" w:rsidRDefault="00955258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Scientifique</w:t>
            </w:r>
            <w:r w:rsidR="00CA0819" w:rsidRPr="00CA0819">
              <w:rPr>
                <w:bCs/>
                <w:i/>
                <w:sz w:val="20"/>
                <w:szCs w:val="20"/>
              </w:rPr>
              <w:t xml:space="preserve"> du domaine de recherche du doctorant</w:t>
            </w:r>
          </w:p>
          <w:p w14:paraId="6FEB1AF6" w14:textId="7E6A0CE3" w:rsidR="001D28D5" w:rsidRPr="00CA0819" w:rsidRDefault="001D28D5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0FE3B" w14:textId="7AC01F73" w:rsidR="00CA0819" w:rsidRDefault="001F55C6" w:rsidP="00991B2F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3" w:name="Texte32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3"/>
          </w:p>
        </w:tc>
      </w:tr>
      <w:tr w:rsidR="00CA0819" w14:paraId="30F91D28" w14:textId="77777777" w:rsidTr="00DD54AB">
        <w:trPr>
          <w:trHeight w:val="328"/>
        </w:trPr>
        <w:tc>
          <w:tcPr>
            <w:tcW w:w="183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DE483" w14:textId="77777777" w:rsidR="001D28D5" w:rsidRDefault="001D28D5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</w:p>
          <w:p w14:paraId="31643CD9" w14:textId="77777777" w:rsidR="00CA0819" w:rsidRDefault="001F55C6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4" w:name="Texte31"/>
            <w:r w:rsidRPr="001F55C6">
              <w:rPr>
                <w:b/>
                <w:bCs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end"/>
            </w:r>
            <w:bookmarkEnd w:id="34"/>
          </w:p>
          <w:p w14:paraId="20202933" w14:textId="5943812C" w:rsidR="001D28D5" w:rsidRPr="000839FC" w:rsidRDefault="001D28D5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24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94613" w14:textId="5D5BA29E" w:rsidR="00CA0819" w:rsidRPr="00CA0819" w:rsidRDefault="00DD54AB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Représentant ED 583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63C6D" w14:textId="23DE15F7" w:rsidR="00CA0819" w:rsidRDefault="001F55C6" w:rsidP="00991B2F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5" w:name="Texte33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5"/>
          </w:p>
        </w:tc>
      </w:tr>
      <w:tr w:rsidR="00DD54AB" w14:paraId="678B9186" w14:textId="77777777" w:rsidTr="00DD54AB">
        <w:trPr>
          <w:trHeight w:val="328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36CD7" w14:textId="77777777" w:rsidR="00DD54AB" w:rsidRPr="00DD54AB" w:rsidRDefault="00DD54AB" w:rsidP="001D28D5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sz w:val="20"/>
                <w:szCs w:val="20"/>
                <w:highlight w:val="lightGray"/>
              </w:rPr>
              <w:lastRenderedPageBreak/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68B5B" w14:textId="77777777" w:rsidR="001D28D5" w:rsidRDefault="001D28D5" w:rsidP="00DD54AB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  <w:p w14:paraId="18ED068A" w14:textId="77777777" w:rsidR="00DD54AB" w:rsidRDefault="00DD54AB" w:rsidP="00DD54AB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Représentant Unité de Recherche</w:t>
            </w:r>
          </w:p>
          <w:p w14:paraId="6D333584" w14:textId="62010CF9" w:rsidR="001D28D5" w:rsidRPr="00CA0819" w:rsidRDefault="001D28D5" w:rsidP="00DD54AB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F8BF" w14:textId="77777777" w:rsidR="00DD54AB" w:rsidRDefault="00DD54AB" w:rsidP="00913D7A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38853A02" w14:textId="77777777" w:rsidR="00471FF4" w:rsidRPr="00700393" w:rsidRDefault="00471FF4">
      <w:pPr>
        <w:pStyle w:val="Standard"/>
        <w:rPr>
          <w:sz w:val="16"/>
          <w:szCs w:val="16"/>
        </w:rPr>
      </w:pPr>
    </w:p>
    <w:p w14:paraId="2D790BD6" w14:textId="77777777" w:rsidR="00DD54AB" w:rsidRDefault="00DD54AB">
      <w:pPr>
        <w:pStyle w:val="Standard"/>
        <w:rPr>
          <w:b/>
          <w:bCs/>
        </w:rPr>
      </w:pPr>
    </w:p>
    <w:p w14:paraId="17C7DF32" w14:textId="77777777" w:rsidR="00DD54AB" w:rsidRDefault="00DD54AB">
      <w:pPr>
        <w:pStyle w:val="Standard"/>
        <w:rPr>
          <w:b/>
          <w:bCs/>
        </w:rPr>
      </w:pPr>
    </w:p>
    <w:p w14:paraId="6A0F3FFB" w14:textId="66242B1E" w:rsidR="00471FF4" w:rsidRDefault="00062DB6">
      <w:pPr>
        <w:pStyle w:val="Standard"/>
        <w:rPr>
          <w:b/>
          <w:bCs/>
        </w:rPr>
      </w:pPr>
      <w:r>
        <w:rPr>
          <w:b/>
          <w:bCs/>
        </w:rPr>
        <w:t>Validation du rapport d’activité</w:t>
      </w:r>
    </w:p>
    <w:p w14:paraId="09756CA8" w14:textId="77777777" w:rsidR="00DD54AB" w:rsidRDefault="00DD54AB">
      <w:pPr>
        <w:pStyle w:val="Standard"/>
        <w:rPr>
          <w:b/>
          <w:bCs/>
        </w:rPr>
      </w:pPr>
    </w:p>
    <w:tbl>
      <w:tblPr>
        <w:tblW w:w="104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1"/>
        <w:gridCol w:w="2553"/>
        <w:gridCol w:w="3543"/>
        <w:gridCol w:w="2523"/>
      </w:tblGrid>
      <w:tr w:rsidR="00471FF4" w14:paraId="7E17AF20" w14:textId="77777777" w:rsidTr="00565E2A">
        <w:trPr>
          <w:jc w:val="center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6778B" w14:textId="77777777" w:rsidR="00471FF4" w:rsidRDefault="00C35B8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NOM, Prénom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4F6E7" w14:textId="77777777" w:rsidR="00471FF4" w:rsidRDefault="00C35B8B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Qualité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61D2E" w14:textId="77777777" w:rsidR="00DD54AB" w:rsidRDefault="0008512F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Affi</w:t>
            </w:r>
            <w:r w:rsidR="00922FF8">
              <w:rPr>
                <w:bCs/>
                <w:sz w:val="20"/>
                <w:szCs w:val="20"/>
              </w:rPr>
              <w:t xml:space="preserve">liation </w:t>
            </w:r>
          </w:p>
          <w:p w14:paraId="7EB0A281" w14:textId="492A57BC" w:rsidR="00471FF4" w:rsidRDefault="00922FF8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(avec adresse si</w:t>
            </w:r>
            <w:r w:rsidR="00DD54AB">
              <w:rPr>
                <w:bCs/>
                <w:sz w:val="20"/>
                <w:szCs w:val="20"/>
              </w:rPr>
              <w:t xml:space="preserve"> hors UNÎMES</w:t>
            </w:r>
            <w:r w:rsidR="0008512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71D9B" w14:textId="77777777" w:rsidR="00471FF4" w:rsidRDefault="00C35B8B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Signature</w:t>
            </w:r>
          </w:p>
        </w:tc>
      </w:tr>
      <w:tr w:rsidR="00471FF4" w14:paraId="3B321D07" w14:textId="77777777" w:rsidTr="00565E2A">
        <w:trPr>
          <w:trHeight w:val="337"/>
          <w:jc w:val="center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66D70" w14:textId="2C8317A0" w:rsidR="00471FF4" w:rsidRPr="000839FC" w:rsidRDefault="001F55C6" w:rsidP="00DD54AB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6" w:name="Texte34"/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end"/>
            </w:r>
            <w:bookmarkEnd w:id="36"/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DE3FF" w14:textId="77777777" w:rsidR="00DD54AB" w:rsidRDefault="00DD54A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</w:p>
          <w:p w14:paraId="3900A00E" w14:textId="77777777" w:rsidR="00471FF4" w:rsidRDefault="00C35B8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Doctorant</w:t>
            </w:r>
          </w:p>
          <w:p w14:paraId="24C1439F" w14:textId="77777777" w:rsidR="00DD54AB" w:rsidRDefault="00DD54A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BEDD3" w14:textId="353B758B" w:rsidR="00471FF4" w:rsidRDefault="001F55C6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7" w:name="Texte36"/>
            <w:r>
              <w:rPr>
                <w:bCs/>
                <w:sz w:val="20"/>
                <w:szCs w:val="20"/>
              </w:rPr>
              <w:instrText xml:space="preserve"> FORMTEXT </w:instrTex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F80EE" w14:textId="40076270" w:rsidR="00471FF4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8" w:name="Texte38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8"/>
          </w:p>
        </w:tc>
      </w:tr>
      <w:tr w:rsidR="00471FF4" w14:paraId="399B92C9" w14:textId="77777777" w:rsidTr="00565E2A">
        <w:trPr>
          <w:trHeight w:val="328"/>
          <w:jc w:val="center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FAA5" w14:textId="77777777" w:rsidR="00DD54AB" w:rsidRDefault="00DD54AB" w:rsidP="00DD54AB">
            <w:pPr>
              <w:pStyle w:val="Standard"/>
              <w:snapToGrid w:val="0"/>
              <w:rPr>
                <w:b/>
                <w:bCs/>
                <w:noProof/>
                <w:sz w:val="20"/>
                <w:szCs w:val="20"/>
                <w:highlight w:val="lightGray"/>
              </w:rPr>
            </w:pPr>
          </w:p>
          <w:p w14:paraId="5EE989A1" w14:textId="1EF71F38" w:rsidR="00471FF4" w:rsidRDefault="00DD54AB" w:rsidP="00DD54AB">
            <w:pPr>
              <w:pStyle w:val="Standard"/>
              <w:snapToGrid w:val="0"/>
              <w:jc w:val="center"/>
              <w:rPr>
                <w:b/>
                <w:bCs/>
                <w:noProof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end"/>
            </w:r>
          </w:p>
          <w:p w14:paraId="0C90650C" w14:textId="7DE54087" w:rsidR="00DD54AB" w:rsidRPr="000839FC" w:rsidRDefault="00DD54AB" w:rsidP="00DD54AB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1261F" w14:textId="4B556A18" w:rsidR="00471FF4" w:rsidRDefault="00C35B8B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Dir. de thèse</w:t>
            </w:r>
            <w:r w:rsidR="0008512F">
              <w:rPr>
                <w:b/>
                <w:bCs/>
                <w:sz w:val="20"/>
                <w:szCs w:val="20"/>
              </w:rPr>
              <w:t xml:space="preserve"> </w:t>
            </w:r>
            <w:r w:rsidR="0008512F" w:rsidRPr="002349A5">
              <w:rPr>
                <w:b/>
                <w:bCs/>
                <w:i/>
                <w:sz w:val="16"/>
                <w:szCs w:val="20"/>
              </w:rPr>
              <w:t>(HDR)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45E8" w14:textId="0ED263CD" w:rsidR="00471FF4" w:rsidRDefault="001F55C6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9" w:name="Texte37"/>
            <w:r>
              <w:rPr>
                <w:bCs/>
                <w:sz w:val="20"/>
                <w:szCs w:val="20"/>
              </w:rPr>
              <w:instrText xml:space="preserve"> FORMTEXT </w:instrTex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sz w:val="20"/>
                <w:szCs w:val="20"/>
              </w:rPr>
              <w:fldChar w:fldCharType="end"/>
            </w:r>
            <w:bookmarkEnd w:id="39"/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BC89" w14:textId="2C500EBF" w:rsidR="00471FF4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40" w:name="Texte39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40"/>
          </w:p>
        </w:tc>
      </w:tr>
    </w:tbl>
    <w:p w14:paraId="2CF785FF" w14:textId="77777777" w:rsidR="007234E7" w:rsidRDefault="007234E7">
      <w:pPr>
        <w:pStyle w:val="Standard"/>
        <w:rPr>
          <w:i/>
          <w:sz w:val="20"/>
          <w:szCs w:val="20"/>
        </w:rPr>
      </w:pPr>
    </w:p>
    <w:p w14:paraId="69EF2EE4" w14:textId="2ED6F0A2" w:rsidR="00471FF4" w:rsidRPr="00700393" w:rsidRDefault="00490023">
      <w:pPr>
        <w:pStyle w:val="Standard"/>
        <w:rPr>
          <w:i/>
          <w:sz w:val="20"/>
          <w:szCs w:val="20"/>
        </w:rPr>
      </w:pPr>
      <w:r w:rsidRPr="00700393">
        <w:rPr>
          <w:i/>
          <w:sz w:val="20"/>
          <w:szCs w:val="20"/>
        </w:rPr>
        <w:t>Après signature par le(s) directeur(s) de thèse et par le doctorant le rapport annuel d’activité e</w:t>
      </w:r>
      <w:r w:rsidR="00B87BC3">
        <w:rPr>
          <w:i/>
          <w:sz w:val="20"/>
          <w:szCs w:val="20"/>
        </w:rPr>
        <w:t>s</w:t>
      </w:r>
      <w:r w:rsidRPr="00700393">
        <w:rPr>
          <w:i/>
          <w:sz w:val="20"/>
          <w:szCs w:val="20"/>
        </w:rPr>
        <w:t>t transmis</w:t>
      </w:r>
      <w:r w:rsidR="00862BA1" w:rsidRPr="00700393">
        <w:rPr>
          <w:i/>
          <w:sz w:val="20"/>
          <w:szCs w:val="20"/>
        </w:rPr>
        <w:t xml:space="preserve"> par ce dernier</w:t>
      </w:r>
      <w:r w:rsidRPr="00700393">
        <w:rPr>
          <w:i/>
          <w:sz w:val="20"/>
          <w:szCs w:val="20"/>
        </w:rPr>
        <w:t xml:space="preserve"> au </w:t>
      </w:r>
      <w:r w:rsidR="00B87BC3">
        <w:rPr>
          <w:i/>
          <w:sz w:val="20"/>
          <w:szCs w:val="20"/>
        </w:rPr>
        <w:t>secrétariat de l’école</w:t>
      </w:r>
      <w:r w:rsidRPr="00700393">
        <w:rPr>
          <w:i/>
          <w:sz w:val="20"/>
          <w:szCs w:val="20"/>
        </w:rPr>
        <w:t xml:space="preserve"> doctorale avant la fin </w:t>
      </w:r>
      <w:r w:rsidR="00862BA1" w:rsidRPr="00700393">
        <w:rPr>
          <w:i/>
          <w:sz w:val="20"/>
          <w:szCs w:val="20"/>
        </w:rPr>
        <w:t>du mois de juin de chaque année. La convention de formation et ses avenants annuels éventuels doivent être joints à cet envoi.</w:t>
      </w:r>
    </w:p>
    <w:sectPr w:rsidR="00471FF4" w:rsidRPr="00700393" w:rsidSect="00AE5DA6">
      <w:headerReference w:type="default" r:id="rId8"/>
      <w:footerReference w:type="default" r:id="rId9"/>
      <w:headerReference w:type="first" r:id="rId10"/>
      <w:footerReference w:type="first" r:id="rId11"/>
      <w:pgSz w:w="11905" w:h="16837"/>
      <w:pgMar w:top="563" w:right="720" w:bottom="720" w:left="720" w:header="17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9D40B" w14:textId="77777777" w:rsidR="001D28D5" w:rsidRDefault="001D28D5" w:rsidP="00471FF4">
      <w:r>
        <w:separator/>
      </w:r>
    </w:p>
  </w:endnote>
  <w:endnote w:type="continuationSeparator" w:id="0">
    <w:p w14:paraId="7E576D04" w14:textId="77777777" w:rsidR="001D28D5" w:rsidRDefault="001D28D5" w:rsidP="0047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, 'Arial Unicode MS'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 Roman No9 L">
    <w:altName w:val="Times New Roman"/>
    <w:charset w:val="00"/>
    <w:family w:val="roman"/>
    <w:pitch w:val="variable"/>
  </w:font>
  <w:font w:name="DejaVu Sans">
    <w:altName w:val="Arial"/>
    <w:charset w:val="00"/>
    <w:family w:val="swiss"/>
    <w:pitch w:val="variable"/>
    <w:sig w:usb0="00000000" w:usb1="D200F5FF" w:usb2="0A246029" w:usb3="00000000" w:csb0="000001FF" w:csb1="00000000"/>
  </w:font>
  <w:font w:name="Nimbus Sans L">
    <w:charset w:val="00"/>
    <w:family w:val="auto"/>
    <w:pitch w:val="variable"/>
  </w:font>
  <w:font w:name="Lucidasans">
    <w:charset w:val="00"/>
    <w:family w:val="auto"/>
    <w:pitch w:val="default"/>
  </w:font>
  <w:font w:name="Nimbus Mono L">
    <w:charset w:val="00"/>
    <w:family w:val="modern"/>
    <w:pitch w:val="default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-Roman, 'Times New Roman'"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434D1" w14:textId="5B96A645" w:rsidR="001D28D5" w:rsidRDefault="001D28D5">
    <w:pPr>
      <w:pStyle w:val="Pieddepage"/>
    </w:pPr>
    <w:r>
      <w:rPr>
        <w:noProof/>
      </w:rPr>
      <w:drawing>
        <wp:inline distT="0" distB="0" distL="0" distR="0" wp14:anchorId="6663AFD1" wp14:editId="3F9BC80D">
          <wp:extent cx="685800" cy="713819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s-Unimes-Q-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728" cy="740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1C96D59" wp14:editId="207D890D">
          <wp:extent cx="1419226" cy="866775"/>
          <wp:effectExtent l="0" t="0" r="9525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322" cy="899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</w:t>
    </w:r>
  </w:p>
  <w:p w14:paraId="7378A569" w14:textId="69221BDF" w:rsidR="001D28D5" w:rsidRDefault="001D28D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5780976"/>
      <w:docPartObj>
        <w:docPartGallery w:val="Page Numbers (Bottom of Page)"/>
        <w:docPartUnique/>
      </w:docPartObj>
    </w:sdtPr>
    <w:sdtEndPr/>
    <w:sdtContent>
      <w:p w14:paraId="2F0A007A" w14:textId="3D0AE073" w:rsidR="001D28D5" w:rsidRDefault="001D28D5" w:rsidP="001F55C6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5DDC9D7" wp14:editId="647656B9">
                  <wp:simplePos x="0" y="0"/>
                  <wp:positionH relativeFrom="rightMargin">
                    <wp:align>left</wp:align>
                  </wp:positionH>
                  <wp:positionV relativeFrom="bottomMargin">
                    <wp:posOffset>56514</wp:posOffset>
                  </wp:positionV>
                  <wp:extent cx="377825" cy="333375"/>
                  <wp:effectExtent l="0" t="0" r="22225" b="28575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7825" cy="33337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52662" w14:textId="75E9571A" w:rsidR="001D28D5" w:rsidRDefault="001D28D5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CD028B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DDC9D7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27" type="#_x0000_t65" style="position:absolute;margin-left:0;margin-top:4.45pt;width:29.75pt;height:26.25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" o:allowincell="f" adj="14135" strokecolor="gray" strokeweight=".25pt">
                  <v:textbox>
                    <w:txbxContent>
                      <w:p w14:paraId="08952662" w14:textId="75E9571A" w:rsidR="00AE5DA6" w:rsidRDefault="00AE5DA6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CD028B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  <w:r>
                          <w:rPr>
                            <w:sz w:val="16"/>
                            <w:szCs w:val="16"/>
                          </w:rPr>
                          <w:t>/2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w:drawing>
            <wp:inline distT="0" distB="0" distL="0" distR="0" wp14:anchorId="32D0560E" wp14:editId="776FB75D">
              <wp:extent cx="558135" cy="581025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ogos-Unimes-Q-HD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756" cy="5931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  </w:t>
        </w:r>
        <w:r>
          <w:rPr>
            <w:noProof/>
          </w:rPr>
          <w:drawing>
            <wp:inline distT="0" distB="0" distL="0" distR="0" wp14:anchorId="6551668E" wp14:editId="7ED83A10">
              <wp:extent cx="1013733" cy="619125"/>
              <wp:effectExtent l="0" t="0" r="0" b="0"/>
              <wp:docPr id="11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logo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6340" cy="6329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E6D6D8" w14:textId="77777777" w:rsidR="001D28D5" w:rsidRDefault="001D28D5" w:rsidP="00471FF4">
      <w:r w:rsidRPr="00471FF4">
        <w:rPr>
          <w:color w:val="000000"/>
        </w:rPr>
        <w:separator/>
      </w:r>
    </w:p>
  </w:footnote>
  <w:footnote w:type="continuationSeparator" w:id="0">
    <w:p w14:paraId="05CDE307" w14:textId="77777777" w:rsidR="001D28D5" w:rsidRDefault="001D28D5" w:rsidP="00471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86078" w14:textId="3EDED419" w:rsidR="001D28D5" w:rsidRPr="00AE5DA6" w:rsidRDefault="001D28D5" w:rsidP="00747AB0">
    <w:pPr>
      <w:pStyle w:val="En-tte"/>
      <w:rPr>
        <w:rFonts w:ascii="Arial" w:hAnsi="Arial" w:cs="Arial"/>
        <w:b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DAAC4" wp14:editId="551D8126">
              <wp:simplePos x="0" y="0"/>
              <wp:positionH relativeFrom="margin">
                <wp:align>right</wp:align>
              </wp:positionH>
              <wp:positionV relativeFrom="paragraph">
                <wp:posOffset>292101</wp:posOffset>
              </wp:positionV>
              <wp:extent cx="400050" cy="266700"/>
              <wp:effectExtent l="0" t="0" r="0" b="0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9AACFF" w14:textId="232070CF" w:rsidR="001D28D5" w:rsidRDefault="001D28D5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A198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/4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DAAC4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6" type="#_x0000_t202" style="position:absolute;margin-left:-19.7pt;margin-top:23pt;width:31.5pt;height:2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" fillcolor="white [3201]" stroked="f" strokeweight=".5pt">
              <v:textbox>
                <w:txbxContent>
                  <w:p w14:paraId="389AACFF" w14:textId="232070CF" w:rsidR="001D28D5" w:rsidRDefault="001D28D5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A198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/4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74C2423" wp14:editId="717D3988">
          <wp:extent cx="1485900" cy="682413"/>
          <wp:effectExtent l="0" t="0" r="0" b="381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ED583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696" cy="686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</w:t>
    </w:r>
    <w:r>
      <w:rPr>
        <w:rFonts w:ascii="Arial" w:hAnsi="Arial" w:cs="Arial"/>
        <w:b/>
        <w:sz w:val="28"/>
        <w:szCs w:val="28"/>
      </w:rPr>
      <w:t>Rapport Annuel d’Activité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8CAD2" w14:textId="25B7AA5D" w:rsidR="001D28D5" w:rsidRDefault="001D28D5">
    <w:pPr>
      <w:pStyle w:val="En-tte"/>
    </w:pPr>
    <w:r>
      <w:rPr>
        <w:noProof/>
      </w:rPr>
      <w:drawing>
        <wp:inline distT="0" distB="0" distL="0" distR="0" wp14:anchorId="120F6B2F" wp14:editId="5FE17DA3">
          <wp:extent cx="1410314" cy="647700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ED583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326" cy="652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9DA83F" w14:textId="2B4E36FA" w:rsidR="001D28D5" w:rsidRDefault="001D28D5">
    <w:pPr>
      <w:pStyle w:val="En-tte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B73AA"/>
    <w:multiLevelType w:val="multilevel"/>
    <w:tmpl w:val="0E9497A4"/>
    <w:styleLink w:val="WWOutlineListStyle"/>
    <w:lvl w:ilvl="0">
      <w:start w:val="1"/>
      <w:numFmt w:val="decimal"/>
      <w:pStyle w:val="Titre11"/>
      <w:lvlText w:val="%1."/>
      <w:lvlJc w:val="left"/>
      <w:rPr>
        <w:rFonts w:ascii="Wingdings" w:hAnsi="Wingdings" w:cs="StarSymbol, 'Arial Unicode MS'"/>
        <w:sz w:val="18"/>
        <w:szCs w:val="18"/>
      </w:rPr>
    </w:lvl>
    <w:lvl w:ilvl="1">
      <w:start w:val="1"/>
      <w:numFmt w:val="decimal"/>
      <w:pStyle w:val="Titre21"/>
      <w:lvlText w:val="%1.%2."/>
      <w:lvlJc w:val="left"/>
    </w:lvl>
    <w:lvl w:ilvl="2">
      <w:start w:val="1"/>
      <w:numFmt w:val="decimal"/>
      <w:pStyle w:val="Titre31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 w15:restartNumberingAfterBreak="0">
    <w:nsid w:val="3E310BA2"/>
    <w:multiLevelType w:val="hybridMultilevel"/>
    <w:tmpl w:val="86BC5C6C"/>
    <w:lvl w:ilvl="0" w:tplc="9A764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E016F"/>
    <w:multiLevelType w:val="hybridMultilevel"/>
    <w:tmpl w:val="7ACA3E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B4582"/>
    <w:multiLevelType w:val="multilevel"/>
    <w:tmpl w:val="877AE2FC"/>
    <w:styleLink w:val="WW8Num1"/>
    <w:lvl w:ilvl="0">
      <w:start w:val="1"/>
      <w:numFmt w:val="decimal"/>
      <w:lvlText w:val="%1."/>
      <w:lvlJc w:val="left"/>
      <w:rPr>
        <w:rFonts w:ascii="Wingdings" w:hAnsi="Wingdings" w:cs="StarSymbol, 'Arial Unicode MS'"/>
        <w:sz w:val="18"/>
        <w:szCs w:val="18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RTJAGadyNw5+uOBw4JknzOMS/1WcK8a7U9tGqq2UDKmHg6jQvZoS67ZocHQlSFbppdl/1CafKIrC5yheqnj8wQ==" w:salt="p2Yezt8KDYrCiSEJqtz2aw==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FF4"/>
    <w:rsid w:val="00062DB6"/>
    <w:rsid w:val="000839FC"/>
    <w:rsid w:val="0008512F"/>
    <w:rsid w:val="000956D3"/>
    <w:rsid w:val="000C286D"/>
    <w:rsid w:val="00120396"/>
    <w:rsid w:val="00151EC0"/>
    <w:rsid w:val="001662E0"/>
    <w:rsid w:val="001D28D5"/>
    <w:rsid w:val="001F55C6"/>
    <w:rsid w:val="002349A5"/>
    <w:rsid w:val="0025445C"/>
    <w:rsid w:val="00257C14"/>
    <w:rsid w:val="002C3916"/>
    <w:rsid w:val="003024CC"/>
    <w:rsid w:val="003454C9"/>
    <w:rsid w:val="00371BE6"/>
    <w:rsid w:val="003832B9"/>
    <w:rsid w:val="003E0F38"/>
    <w:rsid w:val="00414E23"/>
    <w:rsid w:val="004327C1"/>
    <w:rsid w:val="00442C71"/>
    <w:rsid w:val="0046106E"/>
    <w:rsid w:val="004654E3"/>
    <w:rsid w:val="00471FF4"/>
    <w:rsid w:val="00490023"/>
    <w:rsid w:val="00490C28"/>
    <w:rsid w:val="004A26DE"/>
    <w:rsid w:val="004C124D"/>
    <w:rsid w:val="005312BF"/>
    <w:rsid w:val="00544ACD"/>
    <w:rsid w:val="0055161D"/>
    <w:rsid w:val="005621D4"/>
    <w:rsid w:val="00565E2A"/>
    <w:rsid w:val="005768C6"/>
    <w:rsid w:val="00593BB9"/>
    <w:rsid w:val="00597331"/>
    <w:rsid w:val="005F775E"/>
    <w:rsid w:val="006621FD"/>
    <w:rsid w:val="006666D2"/>
    <w:rsid w:val="006E4332"/>
    <w:rsid w:val="00700393"/>
    <w:rsid w:val="007234E7"/>
    <w:rsid w:val="00747AB0"/>
    <w:rsid w:val="0075046B"/>
    <w:rsid w:val="007E527D"/>
    <w:rsid w:val="00862BA1"/>
    <w:rsid w:val="00913D7A"/>
    <w:rsid w:val="00922FF8"/>
    <w:rsid w:val="00955258"/>
    <w:rsid w:val="00964778"/>
    <w:rsid w:val="00991B2F"/>
    <w:rsid w:val="009F174E"/>
    <w:rsid w:val="00A31F5D"/>
    <w:rsid w:val="00A53788"/>
    <w:rsid w:val="00A944BB"/>
    <w:rsid w:val="00AB1EA1"/>
    <w:rsid w:val="00AC09D9"/>
    <w:rsid w:val="00AE5DA6"/>
    <w:rsid w:val="00B04CFC"/>
    <w:rsid w:val="00B05A46"/>
    <w:rsid w:val="00B145BA"/>
    <w:rsid w:val="00B36475"/>
    <w:rsid w:val="00B371A5"/>
    <w:rsid w:val="00B87BC3"/>
    <w:rsid w:val="00BE6F85"/>
    <w:rsid w:val="00C35B8B"/>
    <w:rsid w:val="00C849A4"/>
    <w:rsid w:val="00CA0819"/>
    <w:rsid w:val="00CB3248"/>
    <w:rsid w:val="00CD028B"/>
    <w:rsid w:val="00CF41DF"/>
    <w:rsid w:val="00D22A82"/>
    <w:rsid w:val="00DD54AB"/>
    <w:rsid w:val="00DE1F12"/>
    <w:rsid w:val="00DF68AD"/>
    <w:rsid w:val="00E816A1"/>
    <w:rsid w:val="00EA198C"/>
    <w:rsid w:val="00F22803"/>
    <w:rsid w:val="00F257DB"/>
    <w:rsid w:val="00F84AB0"/>
    <w:rsid w:val="00F866CE"/>
    <w:rsid w:val="00F919AE"/>
    <w:rsid w:val="00FA764F"/>
    <w:rsid w:val="00FB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BEF571F"/>
  <w15:docId w15:val="{C04D0B69-08B0-427C-9F33-8A8DF8F7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imbus Roman No9 L" w:eastAsia="DejaVu Sans" w:hAnsi="Nimbus Roman No9 L" w:cs="DejaVu Sans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A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rsid w:val="00471FF4"/>
    <w:pPr>
      <w:numPr>
        <w:numId w:val="1"/>
      </w:numPr>
    </w:pPr>
  </w:style>
  <w:style w:type="paragraph" w:customStyle="1" w:styleId="Standard">
    <w:name w:val="Standard"/>
    <w:rsid w:val="00471FF4"/>
    <w:pPr>
      <w:jc w:val="both"/>
    </w:pPr>
    <w:rPr>
      <w:rFonts w:ascii="Arial" w:eastAsia="Times New Roman" w:hAnsi="Arial" w:cs="Arial"/>
    </w:rPr>
  </w:style>
  <w:style w:type="paragraph" w:customStyle="1" w:styleId="Heading">
    <w:name w:val="Heading"/>
    <w:basedOn w:val="Standard"/>
    <w:next w:val="Textbody"/>
    <w:rsid w:val="00471FF4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customStyle="1" w:styleId="Textbody">
    <w:name w:val="Text body"/>
    <w:basedOn w:val="Standard"/>
    <w:rsid w:val="00471FF4"/>
    <w:pPr>
      <w:widowControl/>
    </w:pPr>
    <w:rPr>
      <w:rFonts w:ascii="Times New Roman" w:hAnsi="Times New Roman" w:cs="Times New Roman"/>
      <w:u w:val="single"/>
    </w:rPr>
  </w:style>
  <w:style w:type="paragraph" w:styleId="Liste">
    <w:name w:val="List"/>
    <w:basedOn w:val="Textbody"/>
    <w:rsid w:val="00471FF4"/>
    <w:rPr>
      <w:rFonts w:cs="Lucidasans"/>
    </w:rPr>
  </w:style>
  <w:style w:type="paragraph" w:customStyle="1" w:styleId="Lgende1">
    <w:name w:val="Légende1"/>
    <w:basedOn w:val="Standard"/>
    <w:rsid w:val="00471FF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71FF4"/>
    <w:pPr>
      <w:suppressLineNumbers/>
    </w:pPr>
  </w:style>
  <w:style w:type="paragraph" w:customStyle="1" w:styleId="Titre11">
    <w:name w:val="Titre 11"/>
    <w:basedOn w:val="Standard"/>
    <w:next w:val="Standard"/>
    <w:rsid w:val="00471FF4"/>
    <w:pPr>
      <w:keepNext/>
      <w:numPr>
        <w:numId w:val="1"/>
      </w:numPr>
      <w:outlineLvl w:val="0"/>
    </w:pPr>
    <w:rPr>
      <w:b/>
      <w:bCs/>
      <w:caps/>
      <w:sz w:val="28"/>
      <w:szCs w:val="28"/>
    </w:rPr>
  </w:style>
  <w:style w:type="paragraph" w:customStyle="1" w:styleId="Titre21">
    <w:name w:val="Titre 21"/>
    <w:basedOn w:val="Standard"/>
    <w:next w:val="Standard"/>
    <w:rsid w:val="00471FF4"/>
    <w:pPr>
      <w:keepNext/>
      <w:numPr>
        <w:ilvl w:val="1"/>
        <w:numId w:val="1"/>
      </w:numPr>
      <w:outlineLvl w:val="1"/>
    </w:pPr>
    <w:rPr>
      <w:b/>
      <w:bCs/>
      <w:caps/>
    </w:rPr>
  </w:style>
  <w:style w:type="paragraph" w:customStyle="1" w:styleId="Titre31">
    <w:name w:val="Titre 31"/>
    <w:basedOn w:val="Standard"/>
    <w:next w:val="Standard"/>
    <w:rsid w:val="00471FF4"/>
    <w:pPr>
      <w:keepNext/>
      <w:numPr>
        <w:ilvl w:val="2"/>
        <w:numId w:val="1"/>
      </w:numPr>
      <w:outlineLvl w:val="2"/>
    </w:pPr>
    <w:rPr>
      <w:b/>
      <w:bCs/>
    </w:rPr>
  </w:style>
  <w:style w:type="paragraph" w:customStyle="1" w:styleId="Titre41">
    <w:name w:val="Titre 41"/>
    <w:basedOn w:val="Standard"/>
    <w:next w:val="Standard"/>
    <w:rsid w:val="00471FF4"/>
    <w:pPr>
      <w:keepNext/>
      <w:spacing w:before="240" w:after="60"/>
    </w:pPr>
    <w:rPr>
      <w:rFonts w:ascii="Times New Roman" w:hAnsi="Times New Roman" w:cs="Times New Roman"/>
      <w:b/>
      <w:bCs/>
      <w:sz w:val="28"/>
      <w:szCs w:val="28"/>
    </w:rPr>
  </w:style>
  <w:style w:type="paragraph" w:styleId="Titre">
    <w:name w:val="Title"/>
    <w:basedOn w:val="Standard"/>
    <w:next w:val="Sous-titre"/>
    <w:rsid w:val="00471FF4"/>
    <w:pPr>
      <w:widowControl/>
      <w:jc w:val="center"/>
    </w:pPr>
    <w:rPr>
      <w:rFonts w:ascii="Times New Roman" w:hAnsi="Times New Roman" w:cs="Times New Roman"/>
      <w:sz w:val="28"/>
      <w:szCs w:val="20"/>
    </w:rPr>
  </w:style>
  <w:style w:type="paragraph" w:styleId="Lgende">
    <w:name w:val="caption"/>
    <w:basedOn w:val="Standard"/>
    <w:next w:val="Standard"/>
    <w:rsid w:val="00471FF4"/>
    <w:pPr>
      <w:jc w:val="center"/>
    </w:pPr>
  </w:style>
  <w:style w:type="paragraph" w:customStyle="1" w:styleId="Rpertoire">
    <w:name w:val="Répertoire"/>
    <w:basedOn w:val="Standard"/>
    <w:rsid w:val="00471FF4"/>
    <w:pPr>
      <w:suppressLineNumbers/>
    </w:pPr>
    <w:rPr>
      <w:rFonts w:cs="Lucidasans"/>
    </w:rPr>
  </w:style>
  <w:style w:type="paragraph" w:customStyle="1" w:styleId="References">
    <w:name w:val="References"/>
    <w:basedOn w:val="Standard"/>
    <w:rsid w:val="00471FF4"/>
    <w:pPr>
      <w:widowControl/>
      <w:autoSpaceDE w:val="0"/>
      <w:spacing w:line="480" w:lineRule="auto"/>
    </w:pPr>
    <w:rPr>
      <w:rFonts w:ascii="Times New Roman" w:hAnsi="Times New Roman" w:cs="Times New Roman"/>
      <w:sz w:val="16"/>
      <w:szCs w:val="16"/>
      <w:lang w:val="en-US"/>
    </w:rPr>
  </w:style>
  <w:style w:type="paragraph" w:customStyle="1" w:styleId="En-tte1">
    <w:name w:val="En-tête1"/>
    <w:basedOn w:val="Standard"/>
    <w:rsid w:val="00471FF4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Standard"/>
    <w:rsid w:val="00471FF4"/>
    <w:pPr>
      <w:tabs>
        <w:tab w:val="center" w:pos="4536"/>
        <w:tab w:val="right" w:pos="9072"/>
      </w:tabs>
    </w:pPr>
  </w:style>
  <w:style w:type="paragraph" w:customStyle="1" w:styleId="WW-PrformatHTML">
    <w:name w:val="WW-Préformaté HTML"/>
    <w:basedOn w:val="Standard"/>
    <w:rsid w:val="00471F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paragraph" w:customStyle="1" w:styleId="WW-Texteprformat">
    <w:name w:val="WW-Texte préformaté"/>
    <w:basedOn w:val="Standard"/>
    <w:rsid w:val="00471FF4"/>
    <w:pPr>
      <w:widowControl/>
    </w:pPr>
    <w:rPr>
      <w:rFonts w:ascii="Nimbus Mono L" w:eastAsia="Nimbus Mono L" w:hAnsi="Nimbus Mono L" w:cs="Nimbus Mono L"/>
      <w:sz w:val="20"/>
      <w:szCs w:val="20"/>
    </w:rPr>
  </w:style>
  <w:style w:type="paragraph" w:customStyle="1" w:styleId="comique">
    <w:name w:val="comique"/>
    <w:basedOn w:val="Standard"/>
    <w:rsid w:val="00471FF4"/>
    <w:pPr>
      <w:widowControl/>
    </w:pPr>
    <w:rPr>
      <w:rFonts w:ascii="Comic Sans MS" w:hAnsi="Comic Sans MS" w:cs="Times New Roman"/>
      <w:sz w:val="16"/>
    </w:rPr>
  </w:style>
  <w:style w:type="paragraph" w:styleId="Corpsdetexte2">
    <w:name w:val="Body Text 2"/>
    <w:basedOn w:val="Standard"/>
    <w:rsid w:val="00471FF4"/>
    <w:pPr>
      <w:widowControl/>
      <w:autoSpaceDE w:val="0"/>
    </w:pPr>
    <w:rPr>
      <w:rFonts w:ascii="Times-Roman, 'Times New Roman'" w:hAnsi="Times-Roman, 'Times New Roman'" w:cs="Times New Roman"/>
    </w:rPr>
  </w:style>
  <w:style w:type="paragraph" w:styleId="Sous-titre">
    <w:name w:val="Subtitle"/>
    <w:basedOn w:val="Standard"/>
    <w:next w:val="Textbody"/>
    <w:rsid w:val="00471FF4"/>
    <w:pPr>
      <w:widowControl/>
      <w:jc w:val="center"/>
    </w:pPr>
    <w:rPr>
      <w:rFonts w:ascii="Times New Roman" w:hAnsi="Times New Roman" w:cs="Times New Roman"/>
      <w:sz w:val="28"/>
      <w:szCs w:val="20"/>
      <w:u w:val="single"/>
    </w:rPr>
  </w:style>
  <w:style w:type="paragraph" w:customStyle="1" w:styleId="Contenudetableau">
    <w:name w:val="Contenu de tableau"/>
    <w:basedOn w:val="Standard"/>
    <w:rsid w:val="00471FF4"/>
    <w:pPr>
      <w:suppressLineNumbers/>
    </w:pPr>
  </w:style>
  <w:style w:type="paragraph" w:customStyle="1" w:styleId="Titredetableau">
    <w:name w:val="Titre de tableau"/>
    <w:basedOn w:val="Contenudetableau"/>
    <w:rsid w:val="00471FF4"/>
    <w:pPr>
      <w:jc w:val="center"/>
    </w:pPr>
    <w:rPr>
      <w:b/>
      <w:bCs/>
    </w:rPr>
  </w:style>
  <w:style w:type="paragraph" w:customStyle="1" w:styleId="TableContents">
    <w:name w:val="Table Contents"/>
    <w:basedOn w:val="Standard"/>
    <w:rsid w:val="00471FF4"/>
    <w:pPr>
      <w:suppressLineNumbers/>
    </w:pPr>
  </w:style>
  <w:style w:type="paragraph" w:customStyle="1" w:styleId="TableHeading">
    <w:name w:val="Table Heading"/>
    <w:basedOn w:val="TableContents"/>
    <w:rsid w:val="00471FF4"/>
    <w:pPr>
      <w:jc w:val="center"/>
    </w:pPr>
    <w:rPr>
      <w:b/>
      <w:bCs/>
    </w:rPr>
  </w:style>
  <w:style w:type="character" w:customStyle="1" w:styleId="WW8Num1z0">
    <w:name w:val="WW8Num1z0"/>
    <w:rsid w:val="00471FF4"/>
    <w:rPr>
      <w:rFonts w:ascii="Wingdings" w:hAnsi="Wingdings" w:cs="StarSymbol, 'Arial Unicode MS'"/>
      <w:sz w:val="18"/>
      <w:szCs w:val="18"/>
    </w:rPr>
  </w:style>
  <w:style w:type="character" w:customStyle="1" w:styleId="Absatz-Standardschriftart">
    <w:name w:val="Absatz-Standardschriftart"/>
    <w:rsid w:val="00471FF4"/>
  </w:style>
  <w:style w:type="character" w:customStyle="1" w:styleId="WW8Num1z1">
    <w:name w:val="WW8Num1z1"/>
    <w:rsid w:val="00471FF4"/>
    <w:rPr>
      <w:rFonts w:ascii="Wingdings 2" w:hAnsi="Wingdings 2" w:cs="StarSymbol, 'Arial Unicode MS'"/>
      <w:sz w:val="18"/>
      <w:szCs w:val="18"/>
    </w:rPr>
  </w:style>
  <w:style w:type="character" w:customStyle="1" w:styleId="WW8Num1z2">
    <w:name w:val="WW8Num1z2"/>
    <w:rsid w:val="00471FF4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471FF4"/>
    <w:rPr>
      <w:rFonts w:ascii="Wingdings" w:hAnsi="Wingdings" w:cs="StarSymbol, 'Arial Unicode MS'"/>
      <w:sz w:val="18"/>
      <w:szCs w:val="18"/>
    </w:rPr>
  </w:style>
  <w:style w:type="character" w:customStyle="1" w:styleId="WW8Num3z1">
    <w:name w:val="WW8Num3z1"/>
    <w:rsid w:val="00471FF4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471FF4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471FF4"/>
    <w:rPr>
      <w:rFonts w:ascii="Times New Roman" w:eastAsia="Times New Roman" w:hAnsi="Times New Roman" w:cs="Times New Roman"/>
      <w:color w:val="000000"/>
    </w:rPr>
  </w:style>
  <w:style w:type="character" w:customStyle="1" w:styleId="WW8Num4z1">
    <w:name w:val="WW8Num4z1"/>
    <w:rsid w:val="00471FF4"/>
    <w:rPr>
      <w:rFonts w:ascii="Symbol" w:eastAsia="Times New Roman" w:hAnsi="Symbol" w:cs="Times New Roman"/>
    </w:rPr>
  </w:style>
  <w:style w:type="character" w:customStyle="1" w:styleId="WW8Num4z2">
    <w:name w:val="WW8Num4z2"/>
    <w:rsid w:val="00471FF4"/>
    <w:rPr>
      <w:rFonts w:ascii="Wingdings" w:hAnsi="Wingdings"/>
    </w:rPr>
  </w:style>
  <w:style w:type="character" w:customStyle="1" w:styleId="WW8Num4z3">
    <w:name w:val="WW8Num4z3"/>
    <w:rsid w:val="00471FF4"/>
    <w:rPr>
      <w:rFonts w:ascii="Symbol" w:hAnsi="Symbol"/>
    </w:rPr>
  </w:style>
  <w:style w:type="character" w:customStyle="1" w:styleId="WW8Num4z4">
    <w:name w:val="WW8Num4z4"/>
    <w:rsid w:val="00471FF4"/>
    <w:rPr>
      <w:rFonts w:ascii="Courier New" w:hAnsi="Courier New"/>
    </w:rPr>
  </w:style>
  <w:style w:type="character" w:customStyle="1" w:styleId="WW8Num5z0">
    <w:name w:val="WW8Num5z0"/>
    <w:rsid w:val="00471FF4"/>
    <w:rPr>
      <w:rFonts w:ascii="Symbol" w:hAnsi="Symbol"/>
    </w:rPr>
  </w:style>
  <w:style w:type="character" w:customStyle="1" w:styleId="WW8Num6z0">
    <w:name w:val="WW8Num6z0"/>
    <w:rsid w:val="00471FF4"/>
    <w:rPr>
      <w:sz w:val="28"/>
    </w:rPr>
  </w:style>
  <w:style w:type="character" w:customStyle="1" w:styleId="Internetlink">
    <w:name w:val="Internet link"/>
    <w:basedOn w:val="Policepardfaut"/>
    <w:rsid w:val="00471FF4"/>
    <w:rPr>
      <w:color w:val="0000FF"/>
      <w:u w:val="single"/>
    </w:rPr>
  </w:style>
  <w:style w:type="character" w:styleId="Accentuation">
    <w:name w:val="Emphasis"/>
    <w:basedOn w:val="Policepardfaut"/>
    <w:rsid w:val="00471FF4"/>
    <w:rPr>
      <w:i/>
      <w:iCs/>
    </w:rPr>
  </w:style>
  <w:style w:type="character" w:customStyle="1" w:styleId="StrongEmphasis">
    <w:name w:val="Strong Emphasis"/>
    <w:basedOn w:val="Policepardfaut"/>
    <w:rsid w:val="00471FF4"/>
    <w:rPr>
      <w:b/>
      <w:bCs/>
    </w:rPr>
  </w:style>
  <w:style w:type="numbering" w:customStyle="1" w:styleId="WW8Num1">
    <w:name w:val="WW8Num1"/>
    <w:basedOn w:val="Aucuneliste"/>
    <w:rsid w:val="00471FF4"/>
    <w:pPr>
      <w:numPr>
        <w:numId w:val="2"/>
      </w:numPr>
    </w:pPr>
  </w:style>
  <w:style w:type="paragraph" w:styleId="En-tte">
    <w:name w:val="header"/>
    <w:basedOn w:val="Normal"/>
    <w:link w:val="En-tteCar"/>
    <w:uiPriority w:val="99"/>
    <w:unhideWhenUsed/>
    <w:rsid w:val="00471F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1FF4"/>
  </w:style>
  <w:style w:type="paragraph" w:styleId="Pieddepage">
    <w:name w:val="footer"/>
    <w:basedOn w:val="Normal"/>
    <w:link w:val="PieddepageCar"/>
    <w:uiPriority w:val="99"/>
    <w:unhideWhenUsed/>
    <w:rsid w:val="00471F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1FF4"/>
  </w:style>
  <w:style w:type="paragraph" w:styleId="Textedebulles">
    <w:name w:val="Balloon Text"/>
    <w:basedOn w:val="Normal"/>
    <w:link w:val="TextedebullesCar"/>
    <w:uiPriority w:val="99"/>
    <w:semiHidden/>
    <w:unhideWhenUsed/>
    <w:rsid w:val="00414E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E2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1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8DD727-68FA-465E-AE22-8643BA0D8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AC4F913A</Template>
  <TotalTime>416</TotalTime>
  <Pages>4</Pages>
  <Words>741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</vt:lpstr>
    </vt:vector>
  </TitlesOfParts>
  <Company>Microsoft</Company>
  <LinksUpToDate>false</LinksUpToDate>
  <CharactersWithSpaces>4808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</dc:title>
  <dc:creator>FF Util</dc:creator>
  <cp:lastModifiedBy>Carine Farina</cp:lastModifiedBy>
  <cp:revision>23</cp:revision>
  <cp:lastPrinted>2017-05-23T08:06:00Z</cp:lastPrinted>
  <dcterms:created xsi:type="dcterms:W3CDTF">2017-05-05T10:16:00Z</dcterms:created>
  <dcterms:modified xsi:type="dcterms:W3CDTF">2017-05-30T10:06:00Z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